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 Narrow" w:eastAsiaTheme="majorEastAsia" w:hAnsi="Arial Narrow" w:cs="Arial"/>
          <w:color w:val="003769" w:themeColor="accent1" w:themeShade="BF"/>
          <w:sz w:val="32"/>
          <w:szCs w:val="32"/>
          <w:lang w:eastAsia="ja-JP"/>
        </w:rPr>
        <w:id w:val="358543613"/>
        <w:docPartObj>
          <w:docPartGallery w:val="Cover Pages"/>
          <w:docPartUnique/>
        </w:docPartObj>
      </w:sdtPr>
      <w:sdtContent>
        <w:p w14:paraId="2B18FA4A" w14:textId="77777777" w:rsidR="005972EF" w:rsidRPr="0021660B" w:rsidRDefault="00186B1E" w:rsidP="00B0732F">
          <w:pPr>
            <w:rPr>
              <w:rFonts w:cs="Arial"/>
            </w:rPr>
          </w:pPr>
          <w:r w:rsidRPr="0021660B">
            <w:rPr>
              <w:rFonts w:cs="Arial"/>
              <w:noProof/>
            </w:rPr>
            <w:drawing>
              <wp:anchor distT="0" distB="0" distL="114300" distR="114300" simplePos="0" relativeHeight="251670528" behindDoc="1" locked="0" layoutInCell="1" allowOverlap="1" wp14:anchorId="4CA16E8C" wp14:editId="586D6803">
                <wp:simplePos x="0" y="0"/>
                <wp:positionH relativeFrom="column">
                  <wp:posOffset>-734060</wp:posOffset>
                </wp:positionH>
                <wp:positionV relativeFrom="paragraph">
                  <wp:posOffset>-476250</wp:posOffset>
                </wp:positionV>
                <wp:extent cx="7581684" cy="7483500"/>
                <wp:effectExtent l="0" t="0" r="635" b="0"/>
                <wp:wrapNone/>
                <wp:docPr id="579000572" name="Picture 6" descr="A person holding a book in a room with people in the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9000572" name="Picture 6" descr="A person holding a book in a room with people in the background&#10;&#10;AI-generated content may be incorrect.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6305" cy="7517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846AA4B" w14:textId="77777777" w:rsidR="003B41D5" w:rsidRPr="0021660B" w:rsidRDefault="009F5E08" w:rsidP="003B41D5">
          <w:pPr>
            <w:pStyle w:val="Heading2"/>
            <w:spacing w:before="0" w:after="0" w:line="240" w:lineRule="auto"/>
            <w:rPr>
              <w:rFonts w:ascii="Arial" w:hAnsi="Arial" w:cs="Arial"/>
            </w:rPr>
          </w:pPr>
          <w:r w:rsidRPr="0021660B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1DC5108D" wp14:editId="25BCDD29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7094855</wp:posOffset>
                    </wp:positionV>
                    <wp:extent cx="6036311" cy="1578634"/>
                    <wp:effectExtent l="0" t="0" r="0" b="0"/>
                    <wp:wrapNone/>
                    <wp:docPr id="190925580" name="Text Box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36311" cy="15786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415C81" w14:textId="77777777" w:rsidR="0057129A" w:rsidRPr="007650B7" w:rsidRDefault="00420D3C" w:rsidP="0057129A">
                                <w:pPr>
                                  <w:pStyle w:val="Subtitle"/>
                                  <w:jc w:val="center"/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lang w:val="en-AU"/>
                                  </w:rPr>
                                </w:pPr>
                                <w:r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Ready to get the learning you need to improve student outcomes? </w:t>
                                </w:r>
                                <w:r w:rsidR="009314DF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br/>
                                </w:r>
                                <w:r w:rsidR="00C20876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It’s easy to justify and request learning from your school </w:t>
                                </w:r>
                                <w:r w:rsidR="00F74B76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>with</w:t>
                                </w:r>
                                <w:r w:rsidR="00E76559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this</w:t>
                                </w:r>
                                <w:r w:rsidR="00C20876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template.</w:t>
                                </w:r>
                                <w:r w:rsidR="00E76559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</w:t>
                                </w:r>
                                <w:r w:rsid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>This template is</w:t>
                                </w:r>
                                <w:r w:rsidR="0057129A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designed to form the basis of </w:t>
                                </w:r>
                                <w:r w:rsidR="007D739D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>a written request</w:t>
                                </w:r>
                                <w:r w:rsidR="00B41FCD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or online form,</w:t>
                                </w:r>
                                <w:r w:rsidR="0057129A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or</w:t>
                                </w:r>
                                <w:r w:rsidR="00B41FCD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give you</w:t>
                                </w:r>
                                <w:r w:rsidR="0057129A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talking points</w:t>
                                </w:r>
                                <w:r w:rsidR="00A751C2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to </w:t>
                                </w:r>
                                <w:r w:rsidR="00F74B76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>start</w:t>
                                </w:r>
                                <w:r w:rsidR="00A751C2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 xml:space="preserve"> the conversation with your school’s coordinator or decision-maker. </w:t>
                                </w:r>
                                <w:r w:rsidR="0057129A" w:rsidRPr="007650B7"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sz w:val="24"/>
                                    <w:szCs w:val="24"/>
                                    <w:lang w:val="en-AU"/>
                                  </w:rPr>
                                  <w:t>Although there is sample text provided, we recommend following the guidance to ensure it reflects the unique needs and goals of you and your school.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DC5108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margin-left:0;margin-top:558.65pt;width:475.3pt;height:124.3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" filled="f" stroked="f" strokeweight=".5pt">
                    <v:textbox>
                      <w:txbxContent>
                        <w:p w14:paraId="12415C81" w14:textId="77777777" w:rsidR="0057129A" w:rsidRPr="007650B7" w:rsidRDefault="00420D3C" w:rsidP="0057129A">
                          <w:pPr>
                            <w:pStyle w:val="Subtitle"/>
                            <w:jc w:val="center"/>
                            <w:rPr>
                              <w:rFonts w:cs="Arial"/>
                              <w:color w:val="FFFFFF" w:themeColor="background1"/>
                              <w:spacing w:val="0"/>
                              <w:lang w:val="en-AU"/>
                            </w:rPr>
                          </w:pPr>
                          <w:r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Ready to get the learning you need to improve student outcomes? </w:t>
                          </w:r>
                          <w:r w:rsidR="009314DF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br/>
                          </w:r>
                          <w:r w:rsidR="00C20876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It’s easy to justify and request learning from your school </w:t>
                          </w:r>
                          <w:r w:rsidR="00F74B76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>with</w:t>
                          </w:r>
                          <w:r w:rsidR="00E76559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this</w:t>
                          </w:r>
                          <w:r w:rsidR="00C20876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template.</w:t>
                          </w:r>
                          <w:r w:rsidR="00E76559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</w:t>
                          </w:r>
                          <w:r w:rsid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>This template is</w:t>
                          </w:r>
                          <w:r w:rsidR="0057129A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designed to form the basis of </w:t>
                          </w:r>
                          <w:r w:rsidR="007D739D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>a written request</w:t>
                          </w:r>
                          <w:r w:rsidR="00B41FCD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or online form,</w:t>
                          </w:r>
                          <w:r w:rsidR="0057129A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or</w:t>
                          </w:r>
                          <w:r w:rsidR="00B41FCD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give you</w:t>
                          </w:r>
                          <w:r w:rsidR="0057129A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talking points</w:t>
                          </w:r>
                          <w:r w:rsidR="00A751C2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to </w:t>
                          </w:r>
                          <w:r w:rsidR="00F74B76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>start</w:t>
                          </w:r>
                          <w:r w:rsidR="00A751C2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 xml:space="preserve"> the conversation with your school’s coordinator or decision-maker. </w:t>
                          </w:r>
                          <w:r w:rsidR="0057129A" w:rsidRPr="007650B7">
                            <w:rPr>
                              <w:rFonts w:cs="Arial"/>
                              <w:color w:val="FFFFFF" w:themeColor="background1"/>
                              <w:spacing w:val="0"/>
                              <w:sz w:val="24"/>
                              <w:szCs w:val="24"/>
                              <w:lang w:val="en-AU"/>
                            </w:rPr>
                            <w:t>Although there is sample text provided, we recommend following the guidance to ensure it reflects the unique needs and goals of you and your school.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7E7FC7" w:rsidRPr="0021660B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1" locked="0" layoutInCell="1" allowOverlap="1" wp14:anchorId="61E0DE94" wp14:editId="0809B699">
                    <wp:simplePos x="0" y="0"/>
                    <wp:positionH relativeFrom="column">
                      <wp:posOffset>-768566</wp:posOffset>
                    </wp:positionH>
                    <wp:positionV relativeFrom="paragraph">
                      <wp:posOffset>6689833</wp:posOffset>
                    </wp:positionV>
                    <wp:extent cx="7616190" cy="2254370"/>
                    <wp:effectExtent l="0" t="0" r="3810" b="6350"/>
                    <wp:wrapNone/>
                    <wp:docPr id="159325590" name="Rectangl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616190" cy="22543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88C909B" id="Rectangle 6" o:spid="_x0000_s1026" style="position:absolute;margin-left:-60.5pt;margin-top:526.75pt;width:599.7pt;height:177.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" fillcolor="#004b8d [3204]" stroked="f" strokeweight="1pt"/>
                </w:pict>
              </mc:Fallback>
            </mc:AlternateContent>
          </w:r>
          <w:r w:rsidR="0057129A" w:rsidRPr="0021660B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411E819" wp14:editId="19840076">
                    <wp:simplePos x="0" y="0"/>
                    <wp:positionH relativeFrom="margin">
                      <wp:posOffset>-319405</wp:posOffset>
                    </wp:positionH>
                    <wp:positionV relativeFrom="page">
                      <wp:posOffset>5960745</wp:posOffset>
                    </wp:positionV>
                    <wp:extent cx="6723380" cy="1380490"/>
                    <wp:effectExtent l="0" t="0" r="0" b="0"/>
                    <wp:wrapSquare wrapText="bothSides"/>
                    <wp:docPr id="470" name="Text Box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23380" cy="13804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cs="Arial"/>
                                    <w:color w:val="FFFFFF" w:themeColor="background1"/>
                                    <w:sz w:val="72"/>
                                    <w:szCs w:val="144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740CBE0A" w14:textId="77777777" w:rsidR="005972EF" w:rsidRPr="0021660B" w:rsidRDefault="00401DA2" w:rsidP="003B41D5">
                                    <w:pPr>
                                      <w:pStyle w:val="Heading1"/>
                                      <w:spacing w:line="240" w:lineRule="auto"/>
                                      <w:jc w:val="center"/>
                                      <w:rPr>
                                        <w:rFonts w:cs="Arial"/>
                                        <w:noProof/>
                                        <w:color w:val="FFFFFF" w:themeColor="background1"/>
                                        <w:sz w:val="72"/>
                                        <w:szCs w:val="144"/>
                                      </w:rPr>
                                    </w:pPr>
                                    <w:r w:rsidRPr="0021660B">
                                      <w:rPr>
                                        <w:rFonts w:cs="Arial"/>
                                        <w:color w:val="FFFFFF" w:themeColor="background1"/>
                                        <w:sz w:val="72"/>
                                        <w:szCs w:val="144"/>
                                      </w:rPr>
                                      <w:t>IB Professional Development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cs="Arial"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27E36E29" w14:textId="77777777" w:rsidR="005972EF" w:rsidRPr="0021660B" w:rsidRDefault="00E76559" w:rsidP="003B41D5">
                                    <w:pPr>
                                      <w:jc w:val="center"/>
                                      <w:rPr>
                                        <w:rFonts w:eastAsiaTheme="majorEastAsia" w:cs="Arial"/>
                                        <w:noProof/>
                                        <w:color w:val="FFFFFF" w:themeColor="background1"/>
                                        <w:sz w:val="32"/>
                                        <w:szCs w:val="40"/>
                                      </w:rPr>
                                    </w:pPr>
                                    <w:r w:rsidRPr="0021660B">
                                      <w:rPr>
                                        <w:rFonts w:cs="Arial"/>
                                        <w:color w:val="FFFFFF" w:themeColor="background1"/>
                                        <w:sz w:val="52"/>
                                        <w:szCs w:val="52"/>
                                      </w:rPr>
                                      <w:t xml:space="preserve">School </w:t>
                                    </w:r>
                                    <w:r w:rsidR="001D1172" w:rsidRPr="0021660B">
                                      <w:rPr>
                                        <w:rFonts w:cs="Arial"/>
                                        <w:color w:val="FFFFFF" w:themeColor="background1"/>
                                        <w:sz w:val="52"/>
                                        <w:szCs w:val="52"/>
                                      </w:rPr>
                                      <w:t>Request Template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411E819" id="Text Box 16" o:spid="_x0000_s1027" type="#_x0000_t202" style="position:absolute;margin-left:-25.15pt;margin-top:469.35pt;width:529.4pt;height:108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" filled="f" stroked="f" strokeweight=".5pt">
                    <v:textbox>
                      <w:txbxContent>
                        <w:sdt>
                          <w:sdtPr>
                            <w:rPr>
                              <w:rFonts w:cs="Arial"/>
                              <w:color w:val="FFFFFF" w:themeColor="background1"/>
                              <w:sz w:val="72"/>
                              <w:szCs w:val="144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740CBE0A" w14:textId="77777777" w:rsidR="005972EF" w:rsidRPr="0021660B" w:rsidRDefault="00401DA2" w:rsidP="003B41D5">
                              <w:pPr>
                                <w:pStyle w:val="Heading1"/>
                                <w:spacing w:line="240" w:lineRule="auto"/>
                                <w:jc w:val="center"/>
                                <w:rPr>
                                  <w:rFonts w:cs="Arial"/>
                                  <w:noProof/>
                                  <w:color w:val="FFFFFF" w:themeColor="background1"/>
                                  <w:sz w:val="72"/>
                                  <w:szCs w:val="144"/>
                                </w:rPr>
                              </w:pPr>
                              <w:r w:rsidRPr="0021660B">
                                <w:rPr>
                                  <w:rFonts w:cs="Arial"/>
                                  <w:color w:val="FFFFFF" w:themeColor="background1"/>
                                  <w:sz w:val="72"/>
                                  <w:szCs w:val="144"/>
                                </w:rPr>
                                <w:t>IB Professional Development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cs="Arial"/>
                              <w:color w:val="FFFFFF" w:themeColor="background1"/>
                              <w:sz w:val="52"/>
                              <w:szCs w:val="5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27E36E29" w14:textId="77777777" w:rsidR="005972EF" w:rsidRPr="0021660B" w:rsidRDefault="00E76559" w:rsidP="003B41D5">
                              <w:pPr>
                                <w:jc w:val="center"/>
                                <w:rPr>
                                  <w:rFonts w:eastAsiaTheme="majorEastAsia" w:cs="Arial"/>
                                  <w:noProof/>
                                  <w:color w:val="FFFFFF" w:themeColor="background1"/>
                                  <w:sz w:val="32"/>
                                  <w:szCs w:val="40"/>
                                </w:rPr>
                              </w:pPr>
                              <w:r w:rsidRPr="0021660B">
                                <w:rPr>
                                  <w:rFonts w:cs="Arial"/>
                                  <w:color w:val="FFFFFF" w:themeColor="background1"/>
                                  <w:sz w:val="52"/>
                                  <w:szCs w:val="52"/>
                                </w:rPr>
                                <w:t xml:space="preserve">School </w:t>
                              </w:r>
                              <w:r w:rsidR="001D1172" w:rsidRPr="0021660B">
                                <w:rPr>
                                  <w:rFonts w:cs="Arial"/>
                                  <w:color w:val="FFFFFF" w:themeColor="background1"/>
                                  <w:sz w:val="52"/>
                                  <w:szCs w:val="52"/>
                                </w:rPr>
                                <w:t>Request Template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5972EF" w:rsidRPr="0021660B">
            <w:rPr>
              <w:rFonts w:ascii="Arial" w:hAnsi="Arial" w:cs="Arial"/>
            </w:rPr>
            <w:br w:type="page"/>
          </w:r>
        </w:p>
      </w:sdtContent>
    </w:sdt>
    <w:p w14:paraId="49FFEF0A" w14:textId="77777777" w:rsidR="00183DFA" w:rsidRPr="0021660B" w:rsidRDefault="00DF6B91" w:rsidP="00E915FA">
      <w:pPr>
        <w:pStyle w:val="Heading2"/>
        <w:spacing w:before="0" w:after="0" w:line="240" w:lineRule="auto"/>
        <w:ind w:left="-142"/>
        <w:rPr>
          <w:rFonts w:ascii="Arial" w:hAnsi="Arial" w:cs="Arial"/>
          <w:color w:val="BABCBE" w:themeColor="background2"/>
        </w:rPr>
      </w:pPr>
      <w:r w:rsidRPr="0021660B">
        <w:rPr>
          <w:rFonts w:ascii="Arial" w:hAnsi="Arial" w:cs="Arial"/>
          <w:color w:val="BABCBE" w:themeColor="background2"/>
        </w:rPr>
        <w:lastRenderedPageBreak/>
        <w:t>IB Professional Development</w:t>
      </w:r>
    </w:p>
    <w:p w14:paraId="7A822CC5" w14:textId="77777777" w:rsidR="00DA2A26" w:rsidRPr="0021660B" w:rsidRDefault="00E915FA" w:rsidP="00E915FA">
      <w:pPr>
        <w:pStyle w:val="Heading1"/>
        <w:spacing w:before="0" w:after="480"/>
        <w:ind w:left="-142"/>
        <w:rPr>
          <w:rFonts w:cs="Arial"/>
          <w:b w:val="0"/>
          <w:color w:val="13B6EA" w:themeColor="accent2"/>
          <w:sz w:val="56"/>
          <w:szCs w:val="56"/>
          <w:lang w:val="en-AU"/>
        </w:rPr>
      </w:pPr>
      <w:r w:rsidRPr="0021660B">
        <w:rPr>
          <w:rFonts w:cs="Arial"/>
          <w:noProof/>
          <w:color w:val="004B8D" w:themeColor="accent1"/>
          <w:lang w:val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936AB6" wp14:editId="634F95CA">
                <wp:simplePos x="0" y="0"/>
                <wp:positionH relativeFrom="column">
                  <wp:posOffset>2283460</wp:posOffset>
                </wp:positionH>
                <wp:positionV relativeFrom="paragraph">
                  <wp:posOffset>802347</wp:posOffset>
                </wp:positionV>
                <wp:extent cx="4072597" cy="8501974"/>
                <wp:effectExtent l="0" t="0" r="4445" b="0"/>
                <wp:wrapNone/>
                <wp:docPr id="15845481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2597" cy="8501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9CA52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n-AU"/>
                              </w:rPr>
                              <w:t xml:space="preserve">Dear 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>[School Coordinator’s Name]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n-AU"/>
                              </w:rPr>
                              <w:t>,</w:t>
                            </w:r>
                          </w:p>
                          <w:p w14:paraId="11A37299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n-AU"/>
                              </w:rPr>
                            </w:pPr>
                          </w:p>
                          <w:p w14:paraId="46702402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 xml:space="preserve">I am reaching out to request your support in allowing me to participate in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 xml:space="preserve">[Title of </w:t>
                            </w:r>
                            <w:r w:rsidR="00177D50"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PD experience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]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,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 xml:space="preserve"> delivered by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9" w:history="1">
                              <w:r w:rsidRPr="003A790C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International Baccalaureate (IB) Professional Development</w:t>
                              </w:r>
                            </w:hyperlink>
                            <w:r w:rsidRPr="003A790C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722450E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</w:p>
                          <w:p w14:paraId="58C00C3E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 xml:space="preserve">I see this as an invaluable opportunity not only to grow as an educator, but also to bring fresh energy and new strategies that will directly benefit my students and the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[Your School]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 xml:space="preserve"> community.</w:t>
                            </w:r>
                          </w:p>
                          <w:p w14:paraId="5AA27E6A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</w:p>
                          <w:p w14:paraId="26D884D2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>Specifically,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 xml:space="preserve"> [Title of </w:t>
                            </w:r>
                            <w:r w:rsidR="00177D50"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 xml:space="preserve">PD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experience]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>will equip me with the skills and confidence to:</w:t>
                            </w:r>
                          </w:p>
                          <w:p w14:paraId="5B6C3DBC" w14:textId="77777777" w:rsidR="003B41D5" w:rsidRPr="003A79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>Design learning that engages student curiosity and develops agency</w:t>
                            </w:r>
                          </w:p>
                          <w:p w14:paraId="62894025" w14:textId="77777777" w:rsidR="003B41D5" w:rsidRPr="003A79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 xml:space="preserve">Connect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classroom learning more closely to students’ lives</w:t>
                            </w:r>
                          </w:p>
                          <w:p w14:paraId="466EA608" w14:textId="77777777" w:rsidR="003B41D5" w:rsidRPr="003A79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>Implement innovative, sustainable teaching strategies that make a measurable impact</w:t>
                            </w:r>
                          </w:p>
                          <w:p w14:paraId="1DE44B8A" w14:textId="77777777" w:rsidR="003B41D5" w:rsidRPr="003A79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 xml:space="preserve">Design relevant learning experiences, such as structuring a TOK course that integrates authentic assessment </w:t>
                            </w:r>
                          </w:p>
                          <w:p w14:paraId="5A329D4F" w14:textId="77777777" w:rsidR="003B41D5" w:rsidRPr="003A79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 xml:space="preserve">Acquire practical and immediately-applicable methods, such as curriculum design to support student skill development </w:t>
                            </w:r>
                          </w:p>
                          <w:p w14:paraId="62C9D808" w14:textId="77777777" w:rsidR="003B41D5" w:rsidRPr="003A79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>Create inquiry-driven lessons that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lang w:val="en-AU"/>
                              </w:rPr>
                              <w:t xml:space="preserve">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04B8D" w:themeColor="accent1"/>
                                <w:sz w:val="20"/>
                                <w:szCs w:val="20"/>
                                <w:highlight w:val="yellow"/>
                                <w:lang w:val="en-AU"/>
                              </w:rPr>
                              <w:t xml:space="preserve">build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04B8D" w:themeColor="accent1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</w:rPr>
                              <w:t>student curiosity and understanding of concepts and contexts</w:t>
                            </w:r>
                          </w:p>
                          <w:p w14:paraId="7471A02B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 xml:space="preserve">This aligns with our school’s goal to </w:t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[improve student retention and engagement. Through the course, I’ll develop the strategies I need to ensure students feel inspired, connected, and challenged.]</w:t>
                            </w:r>
                          </w:p>
                          <w:p w14:paraId="461A75BA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</w:p>
                          <w:p w14:paraId="00232DD3" w14:textId="77777777" w:rsidR="003B41D5" w:rsidRPr="003A790C" w:rsidRDefault="003B41D5" w:rsidP="00363DB4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>IB Professional Development is rigorous, evidence-based, and fully aligned with IB standards. It will also connect me to a global network of IB educators, giving us access to shared best practices that strengthen teaching and learning across our school.</w:t>
                            </w:r>
                          </w:p>
                          <w:p w14:paraId="60A1B58B" w14:textId="77777777" w:rsidR="00E915FA" w:rsidRPr="003A790C" w:rsidRDefault="00E915FA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</w:p>
                          <w:p w14:paraId="36BE70B0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>Thank you for considering my request. I would be happy to discuss more about how this aligns with our development goals, and how I will use what I learn to uplift our students and school.</w:t>
                            </w:r>
                          </w:p>
                          <w:p w14:paraId="42F5D3F9" w14:textId="77777777" w:rsidR="003B41D5" w:rsidRPr="003A79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</w:pPr>
                          </w:p>
                          <w:p w14:paraId="6BD1CE99" w14:textId="77777777" w:rsidR="003B41D5" w:rsidRPr="003A790C" w:rsidRDefault="003B41D5" w:rsidP="00E915FA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t>With appreciation,</w:t>
                            </w:r>
                            <w:r w:rsidRPr="003A79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</w:rPr>
                              <w:br/>
                            </w:r>
                            <w:r w:rsidRPr="003A790C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</w:rPr>
                              <w:t>[Your Full Name]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36AB6" id="Text Box 1" o:spid="_x0000_s1028" type="#_x0000_t202" style="position:absolute;left:0;text-align:left;margin-left:179.8pt;margin-top:63.2pt;width:320.7pt;height:66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" fillcolor="white [3201]" stroked="f" strokeweight=".5pt">
                <v:textbox>
                  <w:txbxContent>
                    <w:p w14:paraId="0B09CA52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n-AU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  <w:lang w:val="en-AU"/>
                        </w:rPr>
                        <w:t xml:space="preserve">Dear 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>[School Coordinator’s Name]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  <w:lang w:val="en-AU"/>
                        </w:rPr>
                        <w:t>,</w:t>
                      </w:r>
                    </w:p>
                    <w:p w14:paraId="11A37299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n-AU"/>
                        </w:rPr>
                      </w:pPr>
                    </w:p>
                    <w:p w14:paraId="46702402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 xml:space="preserve">I am reaching out to request your support in allowing me to participate in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 xml:space="preserve">[Title of </w:t>
                      </w:r>
                      <w:r w:rsidR="00177D50"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PD experience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]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  <w:highlight w:val="yellow"/>
                        </w:rPr>
                        <w:t>,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 xml:space="preserve"> delivered by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</w:rPr>
                        <w:t xml:space="preserve"> </w:t>
                      </w:r>
                      <w:hyperlink r:id="rId10" w:history="1">
                        <w:r w:rsidRPr="003A790C">
                          <w:rPr>
                            <w:rStyle w:val="Hyperlink"/>
                            <w:rFonts w:cs="Arial"/>
                            <w:b/>
                            <w:bCs/>
                            <w:sz w:val="20"/>
                            <w:szCs w:val="20"/>
                          </w:rPr>
                          <w:t>International Baccalaureate (IB) Professional Development</w:t>
                        </w:r>
                      </w:hyperlink>
                      <w:r w:rsidRPr="003A790C">
                        <w:rPr>
                          <w:rFonts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5722450E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</w:p>
                    <w:p w14:paraId="58C00C3E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 xml:space="preserve">I see this as an invaluable opportunity not only to grow as an educator, but also to bring fresh energy and new strategies that will directly benefit my students and the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[Your School]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 xml:space="preserve"> community.</w:t>
                      </w:r>
                    </w:p>
                    <w:p w14:paraId="5AA27E6A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</w:p>
                    <w:p w14:paraId="26D884D2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>Specifically,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 xml:space="preserve"> [Title of </w:t>
                      </w:r>
                      <w:r w:rsidR="00177D50"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 xml:space="preserve">PD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experience]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</w:rPr>
                        <w:t xml:space="preserve"> 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>will equip me with the skills and confidence to:</w:t>
                      </w:r>
                    </w:p>
                    <w:p w14:paraId="5B6C3DBC" w14:textId="77777777" w:rsidR="003B41D5" w:rsidRPr="003A79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</w:pP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>Design learning that engages student curiosity and develops agency</w:t>
                      </w:r>
                    </w:p>
                    <w:p w14:paraId="62894025" w14:textId="77777777" w:rsidR="003B41D5" w:rsidRPr="003A79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</w:pP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 xml:space="preserve">Connect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classroom learning more closely to students’ lives</w:t>
                      </w:r>
                    </w:p>
                    <w:p w14:paraId="466EA608" w14:textId="77777777" w:rsidR="003B41D5" w:rsidRPr="003A79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</w:pP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>Implement innovative, sustainable teaching strategies that make a measurable impact</w:t>
                      </w:r>
                    </w:p>
                    <w:p w14:paraId="1DE44B8A" w14:textId="77777777" w:rsidR="003B41D5" w:rsidRPr="003A79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</w:pP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 xml:space="preserve">Design relevant learning experiences, such as structuring a TOK course that integrates authentic assessment </w:t>
                      </w:r>
                    </w:p>
                    <w:p w14:paraId="5A329D4F" w14:textId="77777777" w:rsidR="003B41D5" w:rsidRPr="003A79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</w:pP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 xml:space="preserve">Acquire practical and immediately-applicable methods, such as curriculum design to support student skill development </w:t>
                      </w:r>
                    </w:p>
                    <w:p w14:paraId="62C9D808" w14:textId="77777777" w:rsidR="003B41D5" w:rsidRPr="003A79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</w:pP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n-AU"/>
                        </w:rPr>
                        <w:t>Create inquiry-driven lessons that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lang w:val="en-AU"/>
                        </w:rPr>
                        <w:t xml:space="preserve">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04B8D" w:themeColor="accent1"/>
                          <w:sz w:val="20"/>
                          <w:szCs w:val="20"/>
                          <w:highlight w:val="yellow"/>
                          <w:lang w:val="en-AU"/>
                        </w:rPr>
                        <w:t xml:space="preserve">build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04B8D" w:themeColor="accent1"/>
                          <w:sz w:val="20"/>
                          <w:szCs w:val="20"/>
                          <w:highlight w:val="yellow"/>
                          <w:shd w:val="clear" w:color="auto" w:fill="FFFFFF"/>
                        </w:rPr>
                        <w:t>student curiosity and understanding of concepts and contexts</w:t>
                      </w:r>
                    </w:p>
                    <w:p w14:paraId="7471A02B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 xml:space="preserve">This aligns with our school’s goal to </w:t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[improve student retention and engagement. Through the course, I’ll develop the strategies I need to ensure students feel inspired, connected, and challenged.]</w:t>
                      </w:r>
                    </w:p>
                    <w:p w14:paraId="461A75BA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</w:p>
                    <w:p w14:paraId="00232DD3" w14:textId="77777777" w:rsidR="003B41D5" w:rsidRPr="003A790C" w:rsidRDefault="003B41D5" w:rsidP="00363DB4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>IB Professional Development is rigorous, evidence-based, and fully aligned with IB standards. It will also connect me to a global network of IB educators, giving us access to shared best practices that strengthen teaching and learning across our school.</w:t>
                      </w:r>
                    </w:p>
                    <w:p w14:paraId="60A1B58B" w14:textId="77777777" w:rsidR="00E915FA" w:rsidRPr="003A790C" w:rsidRDefault="00E915FA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</w:p>
                    <w:p w14:paraId="36BE70B0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>Thank you for considering my request. I would be happy to discuss more about how this aligns with our development goals, and how I will use what I learn to uplift our students and school.</w:t>
                      </w:r>
                    </w:p>
                    <w:p w14:paraId="42F5D3F9" w14:textId="77777777" w:rsidR="003B41D5" w:rsidRPr="003A79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</w:pPr>
                    </w:p>
                    <w:p w14:paraId="6BD1CE99" w14:textId="77777777" w:rsidR="003B41D5" w:rsidRPr="003A790C" w:rsidRDefault="003B41D5" w:rsidP="00E915FA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n-AU"/>
                        </w:rPr>
                      </w:pP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t>With appreciation,</w:t>
                      </w:r>
                      <w:r w:rsidRPr="003A790C">
                        <w:rPr>
                          <w:rFonts w:cs="Arial"/>
                          <w:color w:val="0E4C8D"/>
                          <w:sz w:val="20"/>
                          <w:szCs w:val="20"/>
                        </w:rPr>
                        <w:br/>
                      </w:r>
                      <w:r w:rsidRPr="003A790C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</w:rPr>
                        <w:t>[Your Full Name]</w:t>
                      </w:r>
                    </w:p>
                  </w:txbxContent>
                </v:textbox>
              </v:shape>
            </w:pict>
          </mc:Fallback>
        </mc:AlternateContent>
      </w:r>
      <w:r w:rsidRPr="0021660B">
        <w:rPr>
          <w:rFonts w:cs="Arial"/>
          <w:noProof/>
          <w:color w:val="004B8D" w:themeColor="accent1"/>
          <w:lang w:val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9AD7E3" wp14:editId="3847BFA7">
                <wp:simplePos x="0" y="0"/>
                <wp:positionH relativeFrom="margin">
                  <wp:posOffset>-743788</wp:posOffset>
                </wp:positionH>
                <wp:positionV relativeFrom="paragraph">
                  <wp:posOffset>611654</wp:posOffset>
                </wp:positionV>
                <wp:extent cx="7558392" cy="0"/>
                <wp:effectExtent l="0" t="0" r="11430" b="12700"/>
                <wp:wrapNone/>
                <wp:docPr id="197785038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8392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251C8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8.55pt,48.15pt" to="536.6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" strokecolor="#004b8d [3204]" strokeweight="1pt">
                <v:stroke joinstyle="miter"/>
                <w10:wrap anchorx="margin"/>
              </v:line>
            </w:pict>
          </mc:Fallback>
        </mc:AlternateContent>
      </w:r>
      <w:r w:rsidR="00183DFA" w:rsidRPr="0021660B">
        <w:rPr>
          <w:rFonts w:cs="Arial"/>
          <w:color w:val="004B8D" w:themeColor="accent1"/>
          <w:sz w:val="56"/>
          <w:szCs w:val="56"/>
          <w:lang w:val="en-AU"/>
        </w:rPr>
        <w:t>R</w:t>
      </w:r>
      <w:r w:rsidR="00DF6B91" w:rsidRPr="0021660B">
        <w:rPr>
          <w:rFonts w:cs="Arial"/>
          <w:color w:val="004B8D" w:themeColor="accent1"/>
          <w:sz w:val="56"/>
          <w:szCs w:val="56"/>
          <w:lang w:val="en-AU"/>
        </w:rPr>
        <w:t>equest template</w:t>
      </w:r>
    </w:p>
    <w:tbl>
      <w:tblPr>
        <w:tblStyle w:val="TableGrid"/>
        <w:tblW w:w="0" w:type="auto"/>
        <w:tblInd w:w="-11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678"/>
      </w:tblGrid>
      <w:tr w:rsidR="00586AF3" w:rsidRPr="0021660B" w14:paraId="653F7497" w14:textId="77777777" w:rsidTr="00586AF3">
        <w:tc>
          <w:tcPr>
            <w:tcW w:w="4678" w:type="dxa"/>
            <w:shd w:val="clear" w:color="auto" w:fill="004B8D" w:themeFill="accent1"/>
          </w:tcPr>
          <w:p w14:paraId="6EFC6F1C" w14:textId="77777777" w:rsidR="003B41D5" w:rsidRPr="0021660B" w:rsidRDefault="003B41D5" w:rsidP="00E915FA">
            <w:pPr>
              <w:spacing w:line="276" w:lineRule="auto"/>
              <w:ind w:left="885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</w:pPr>
            <w:r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>Greeting</w:t>
            </w:r>
            <w:r w:rsidR="00E915FA"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>:</w:t>
            </w:r>
          </w:p>
        </w:tc>
      </w:tr>
      <w:tr w:rsidR="00586AF3" w:rsidRPr="0021660B" w14:paraId="1F325D9D" w14:textId="77777777" w:rsidTr="00586AF3">
        <w:trPr>
          <w:trHeight w:val="2113"/>
        </w:trPr>
        <w:tc>
          <w:tcPr>
            <w:tcW w:w="4678" w:type="dxa"/>
            <w:shd w:val="clear" w:color="auto" w:fill="004B8D" w:themeFill="accent1"/>
          </w:tcPr>
          <w:p w14:paraId="4E68A297" w14:textId="77777777" w:rsidR="003B41D5" w:rsidRPr="0021660B" w:rsidRDefault="003B41D5" w:rsidP="00363DB4">
            <w:pPr>
              <w:spacing w:line="276" w:lineRule="auto"/>
              <w:ind w:left="885" w:right="314"/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</w:pPr>
            <w:r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 xml:space="preserve">What: </w:t>
            </w:r>
            <w:r w:rsidR="00E915FA"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br/>
            </w:r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>Introduce the name of the learning you would like to undertake, ideally hyperlinked so the reader can discover more details if they want to. (In M</w:t>
            </w:r>
            <w:r w:rsidR="00363DB4"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>icrosoft</w:t>
            </w:r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 xml:space="preserve"> Word, you can add a link by highlighting the desired text and pressing Ctrl + K.)</w:t>
            </w:r>
          </w:p>
        </w:tc>
      </w:tr>
      <w:tr w:rsidR="00586AF3" w:rsidRPr="0021660B" w14:paraId="6A69AF9E" w14:textId="77777777" w:rsidTr="00586AF3">
        <w:trPr>
          <w:trHeight w:val="3382"/>
        </w:trPr>
        <w:tc>
          <w:tcPr>
            <w:tcW w:w="4678" w:type="dxa"/>
            <w:shd w:val="clear" w:color="auto" w:fill="004B8D" w:themeFill="accent1"/>
          </w:tcPr>
          <w:p w14:paraId="6A3E12F2" w14:textId="77777777" w:rsidR="003B41D5" w:rsidRPr="0021660B" w:rsidRDefault="003B41D5" w:rsidP="00363DB4">
            <w:pPr>
              <w:spacing w:line="276" w:lineRule="auto"/>
              <w:ind w:left="885" w:right="314"/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</w:pPr>
            <w:r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 xml:space="preserve">Impact: </w:t>
            </w:r>
            <w:r w:rsidR="00E915FA"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br/>
            </w:r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 xml:space="preserve">Provide evidence or clear details about the skills you could learn, showing how these will help you achieve specific outcomes. There are 6 sample bullet points here, but you will only need to provide 2-3 bullet points outlining the core takeaways you hope to learn. Please refer to statements in the </w:t>
            </w:r>
            <w:hyperlink r:id="rId11" w:history="1">
              <w:r w:rsidRPr="0021660B">
                <w:rPr>
                  <w:rStyle w:val="Hyperlink"/>
                  <w:rFonts w:cs="Arial"/>
                  <w:color w:val="FFFFFF" w:themeColor="background1"/>
                  <w:sz w:val="20"/>
                  <w:szCs w:val="20"/>
                  <w:lang w:val="en-AU"/>
                </w:rPr>
                <w:t>IB Workshops and Services catalogue</w:t>
              </w:r>
            </w:hyperlink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 xml:space="preserve"> in order to tailor your bullet points to the learning you are requesting.</w:t>
            </w:r>
          </w:p>
        </w:tc>
      </w:tr>
      <w:tr w:rsidR="00586AF3" w:rsidRPr="0021660B" w14:paraId="0C832EEF" w14:textId="77777777" w:rsidTr="00586AF3">
        <w:trPr>
          <w:trHeight w:val="3604"/>
        </w:trPr>
        <w:tc>
          <w:tcPr>
            <w:tcW w:w="4678" w:type="dxa"/>
            <w:shd w:val="clear" w:color="auto" w:fill="004B8D" w:themeFill="accent1"/>
          </w:tcPr>
          <w:p w14:paraId="73833B34" w14:textId="77777777" w:rsidR="003B41D5" w:rsidRPr="0021660B" w:rsidRDefault="003B41D5" w:rsidP="00363DB4">
            <w:pPr>
              <w:spacing w:line="276" w:lineRule="auto"/>
              <w:ind w:left="885" w:right="314"/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</w:pPr>
            <w:r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 xml:space="preserve">Why: </w:t>
            </w:r>
            <w:r w:rsidR="00E915FA"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br/>
            </w:r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>Explain why this learning experience will benefit you and your school directly. Consider what your school leadership may have shared in terms of goals, objectives</w:t>
            </w:r>
            <w:r w:rsidR="00586AF3"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>,</w:t>
            </w:r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 xml:space="preserve"> or outcomes</w:t>
            </w:r>
            <w:r w:rsidR="00586AF3"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>. S</w:t>
            </w:r>
            <w:r w:rsidRPr="0021660B">
              <w:rPr>
                <w:rFonts w:cs="Arial"/>
                <w:color w:val="FFFFFF" w:themeColor="background1"/>
                <w:sz w:val="20"/>
                <w:szCs w:val="20"/>
                <w:lang w:val="en-AU"/>
              </w:rPr>
              <w:t>how how this learning experience maps to their aims. You can strengthen your argument with proofs about the high quality, standardization, and global communities of the IB approach.</w:t>
            </w:r>
          </w:p>
        </w:tc>
      </w:tr>
      <w:tr w:rsidR="00586AF3" w:rsidRPr="0021660B" w14:paraId="0D0A43A4" w14:textId="77777777" w:rsidTr="00586AF3">
        <w:trPr>
          <w:trHeight w:val="1497"/>
        </w:trPr>
        <w:tc>
          <w:tcPr>
            <w:tcW w:w="4678" w:type="dxa"/>
            <w:shd w:val="clear" w:color="auto" w:fill="004B8D" w:themeFill="accent1"/>
          </w:tcPr>
          <w:p w14:paraId="1FAC2FD0" w14:textId="77777777" w:rsidR="003B41D5" w:rsidRPr="0021660B" w:rsidRDefault="003B41D5" w:rsidP="00E915FA">
            <w:pPr>
              <w:spacing w:line="276" w:lineRule="auto"/>
              <w:ind w:left="885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</w:pPr>
            <w:r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>Sign-off</w:t>
            </w:r>
            <w:r w:rsidR="00E915FA" w:rsidRPr="0021660B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  <w:t>:</w:t>
            </w:r>
          </w:p>
          <w:p w14:paraId="2BB2FFC0" w14:textId="77777777" w:rsidR="003B41D5" w:rsidRPr="0021660B" w:rsidRDefault="003B41D5" w:rsidP="00E915FA">
            <w:pPr>
              <w:spacing w:line="276" w:lineRule="auto"/>
              <w:ind w:left="885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AU"/>
              </w:rPr>
            </w:pPr>
          </w:p>
        </w:tc>
      </w:tr>
    </w:tbl>
    <w:p w14:paraId="5DD1AAB7" w14:textId="77777777" w:rsidR="003B41D5" w:rsidRPr="0021660B" w:rsidRDefault="003B41D5" w:rsidP="007E7FC7">
      <w:pPr>
        <w:rPr>
          <w:rFonts w:cs="Arial"/>
          <w:lang w:val="en-AU"/>
        </w:rPr>
      </w:pPr>
    </w:p>
    <w:sectPr w:rsidR="003B41D5" w:rsidRPr="0021660B" w:rsidSect="009C015D">
      <w:footerReference w:type="default" r:id="rId12"/>
      <w:footerReference w:type="first" r:id="rId13"/>
      <w:type w:val="continuous"/>
      <w:pgSz w:w="11900" w:h="16840"/>
      <w:pgMar w:top="-750" w:right="1246" w:bottom="1440" w:left="1156" w:header="0" w:footer="7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223D1" w14:textId="77777777" w:rsidR="00CD0745" w:rsidRDefault="00CD0745" w:rsidP="00A13ECC">
      <w:r>
        <w:separator/>
      </w:r>
    </w:p>
  </w:endnote>
  <w:endnote w:type="continuationSeparator" w:id="0">
    <w:p w14:paraId="2AD3FC35" w14:textId="77777777" w:rsidR="00CD0745" w:rsidRDefault="00CD0745" w:rsidP="00A1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elstra Text">
    <w:altName w:val="Calibri"/>
    <w:charset w:val="4D"/>
    <w:family w:val="swiss"/>
    <w:pitch w:val="variable"/>
    <w:sig w:usb0="A000007F" w:usb1="4200E8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372BB" w14:textId="77777777" w:rsidR="007E7FC7" w:rsidRDefault="007E7FC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715264A" wp14:editId="0CC71592">
          <wp:simplePos x="0" y="0"/>
          <wp:positionH relativeFrom="margin">
            <wp:align>center</wp:align>
          </wp:positionH>
          <wp:positionV relativeFrom="margin">
            <wp:posOffset>9490710</wp:posOffset>
          </wp:positionV>
          <wp:extent cx="499403" cy="490940"/>
          <wp:effectExtent l="0" t="0" r="0" b="4445"/>
          <wp:wrapNone/>
          <wp:docPr id="14743620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36205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403" cy="490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22BB" w14:textId="77777777" w:rsidR="00B0732F" w:rsidRDefault="00B0732F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7127C5" wp14:editId="3D07E41D">
          <wp:simplePos x="0" y="0"/>
          <wp:positionH relativeFrom="margin">
            <wp:align>center</wp:align>
          </wp:positionH>
          <wp:positionV relativeFrom="margin">
            <wp:posOffset>9392236</wp:posOffset>
          </wp:positionV>
          <wp:extent cx="551250" cy="541907"/>
          <wp:effectExtent l="0" t="0" r="0" b="4445"/>
          <wp:wrapNone/>
          <wp:docPr id="1277569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56935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250" cy="541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2B31" w14:textId="77777777" w:rsidR="00CD0745" w:rsidRDefault="00CD0745" w:rsidP="00A13ECC">
      <w:r>
        <w:separator/>
      </w:r>
    </w:p>
  </w:footnote>
  <w:footnote w:type="continuationSeparator" w:id="0">
    <w:p w14:paraId="56382926" w14:textId="77777777" w:rsidR="00CD0745" w:rsidRDefault="00CD0745" w:rsidP="00A13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497D5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4A0F3D"/>
    <w:multiLevelType w:val="hybridMultilevel"/>
    <w:tmpl w:val="2C6A3CB2"/>
    <w:lvl w:ilvl="0" w:tplc="FFFFFFFF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78AE3B80">
      <w:start w:val="1"/>
      <w:numFmt w:val="bullet"/>
      <w:lvlText w:val="q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34054"/>
    <w:multiLevelType w:val="hybridMultilevel"/>
    <w:tmpl w:val="DFC4E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83710"/>
    <w:multiLevelType w:val="hybridMultilevel"/>
    <w:tmpl w:val="005AD97A"/>
    <w:lvl w:ilvl="0" w:tplc="D3F28D08">
      <w:start w:val="2"/>
      <w:numFmt w:val="bullet"/>
      <w:lvlText w:val="•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90296"/>
    <w:multiLevelType w:val="hybridMultilevel"/>
    <w:tmpl w:val="C2082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3BC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2F28B3"/>
    <w:multiLevelType w:val="hybridMultilevel"/>
    <w:tmpl w:val="1F324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63CF9"/>
    <w:multiLevelType w:val="hybridMultilevel"/>
    <w:tmpl w:val="AD285B34"/>
    <w:lvl w:ilvl="0" w:tplc="67769E16">
      <w:start w:val="1"/>
      <w:numFmt w:val="bullet"/>
      <w:lvlText w:val="ü"/>
      <w:lvlJc w:val="left"/>
      <w:pPr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052A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5AB58B0"/>
    <w:multiLevelType w:val="hybridMultilevel"/>
    <w:tmpl w:val="DFC4E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70BB6"/>
    <w:multiLevelType w:val="hybridMultilevel"/>
    <w:tmpl w:val="EB026F72"/>
    <w:lvl w:ilvl="0" w:tplc="8D96340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F1349"/>
    <w:multiLevelType w:val="hybridMultilevel"/>
    <w:tmpl w:val="2C9CE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41DBF"/>
    <w:multiLevelType w:val="hybridMultilevel"/>
    <w:tmpl w:val="0A2A4068"/>
    <w:lvl w:ilvl="0" w:tplc="E8B617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537F3"/>
    <w:multiLevelType w:val="hybridMultilevel"/>
    <w:tmpl w:val="4FA4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B110C"/>
    <w:multiLevelType w:val="hybridMultilevel"/>
    <w:tmpl w:val="8C680F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B346E"/>
    <w:multiLevelType w:val="hybridMultilevel"/>
    <w:tmpl w:val="CF360B78"/>
    <w:lvl w:ilvl="0" w:tplc="5E5082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5389C"/>
    <w:multiLevelType w:val="hybridMultilevel"/>
    <w:tmpl w:val="FDBA6FD2"/>
    <w:lvl w:ilvl="0" w:tplc="67769E16">
      <w:start w:val="1"/>
      <w:numFmt w:val="bullet"/>
      <w:lvlText w:val="ü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F1A71"/>
    <w:multiLevelType w:val="hybridMultilevel"/>
    <w:tmpl w:val="C7AA4F88"/>
    <w:lvl w:ilvl="0" w:tplc="78AE3B8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F4245"/>
    <w:multiLevelType w:val="hybridMultilevel"/>
    <w:tmpl w:val="BDCCF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33563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8446CAE"/>
    <w:multiLevelType w:val="hybridMultilevel"/>
    <w:tmpl w:val="D61EC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B7C09"/>
    <w:multiLevelType w:val="hybridMultilevel"/>
    <w:tmpl w:val="562EA20C"/>
    <w:lvl w:ilvl="0" w:tplc="2DF0D9C0">
      <w:numFmt w:val="bullet"/>
      <w:lvlText w:val="•"/>
      <w:lvlJc w:val="left"/>
      <w:pPr>
        <w:ind w:left="170" w:hanging="170"/>
      </w:pPr>
      <w:rPr>
        <w:rFonts w:ascii="Telstra Text" w:eastAsiaTheme="minorEastAsia" w:hAnsi="Telstra Tex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E761D"/>
    <w:multiLevelType w:val="hybridMultilevel"/>
    <w:tmpl w:val="2D3E2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A322A"/>
    <w:multiLevelType w:val="multilevel"/>
    <w:tmpl w:val="005AD97A"/>
    <w:styleLink w:val="CurrentList1"/>
    <w:lvl w:ilvl="0">
      <w:start w:val="2"/>
      <w:numFmt w:val="bullet"/>
      <w:lvlText w:val="•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AB6019"/>
    <w:multiLevelType w:val="hybridMultilevel"/>
    <w:tmpl w:val="DFC4EA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F41B6"/>
    <w:multiLevelType w:val="hybridMultilevel"/>
    <w:tmpl w:val="F4AAD59E"/>
    <w:lvl w:ilvl="0" w:tplc="5A3C014C">
      <w:start w:val="2"/>
      <w:numFmt w:val="bullet"/>
      <w:lvlText w:val="•"/>
      <w:lvlJc w:val="left"/>
      <w:pPr>
        <w:ind w:left="284" w:hanging="284"/>
      </w:pPr>
      <w:rPr>
        <w:rFonts w:ascii="Segoe UI" w:eastAsiaTheme="minorEastAsia" w:hAnsi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41820">
    <w:abstractNumId w:val="20"/>
  </w:num>
  <w:num w:numId="2" w16cid:durableId="370960768">
    <w:abstractNumId w:val="6"/>
  </w:num>
  <w:num w:numId="3" w16cid:durableId="1225139202">
    <w:abstractNumId w:val="10"/>
  </w:num>
  <w:num w:numId="4" w16cid:durableId="2019114454">
    <w:abstractNumId w:val="16"/>
  </w:num>
  <w:num w:numId="5" w16cid:durableId="1519006246">
    <w:abstractNumId w:val="7"/>
  </w:num>
  <w:num w:numId="6" w16cid:durableId="528837951">
    <w:abstractNumId w:val="18"/>
  </w:num>
  <w:num w:numId="7" w16cid:durableId="827280807">
    <w:abstractNumId w:val="13"/>
  </w:num>
  <w:num w:numId="8" w16cid:durableId="1663047571">
    <w:abstractNumId w:val="4"/>
  </w:num>
  <w:num w:numId="9" w16cid:durableId="407386600">
    <w:abstractNumId w:val="11"/>
  </w:num>
  <w:num w:numId="10" w16cid:durableId="1285188423">
    <w:abstractNumId w:val="15"/>
  </w:num>
  <w:num w:numId="11" w16cid:durableId="1815491122">
    <w:abstractNumId w:val="24"/>
  </w:num>
  <w:num w:numId="12" w16cid:durableId="651063719">
    <w:abstractNumId w:val="9"/>
  </w:num>
  <w:num w:numId="13" w16cid:durableId="664746706">
    <w:abstractNumId w:val="2"/>
  </w:num>
  <w:num w:numId="14" w16cid:durableId="2051227199">
    <w:abstractNumId w:val="5"/>
  </w:num>
  <w:num w:numId="15" w16cid:durableId="182327921">
    <w:abstractNumId w:val="0"/>
  </w:num>
  <w:num w:numId="16" w16cid:durableId="197158651">
    <w:abstractNumId w:val="8"/>
  </w:num>
  <w:num w:numId="17" w16cid:durableId="1260913079">
    <w:abstractNumId w:val="19"/>
  </w:num>
  <w:num w:numId="18" w16cid:durableId="1384064547">
    <w:abstractNumId w:val="17"/>
  </w:num>
  <w:num w:numId="19" w16cid:durableId="172494403">
    <w:abstractNumId w:val="14"/>
  </w:num>
  <w:num w:numId="20" w16cid:durableId="958879960">
    <w:abstractNumId w:val="1"/>
  </w:num>
  <w:num w:numId="21" w16cid:durableId="877084411">
    <w:abstractNumId w:val="12"/>
  </w:num>
  <w:num w:numId="22" w16cid:durableId="2033530181">
    <w:abstractNumId w:val="21"/>
  </w:num>
  <w:num w:numId="23" w16cid:durableId="1031538283">
    <w:abstractNumId w:val="3"/>
  </w:num>
  <w:num w:numId="24" w16cid:durableId="999500431">
    <w:abstractNumId w:val="23"/>
  </w:num>
  <w:num w:numId="25" w16cid:durableId="831407855">
    <w:abstractNumId w:val="25"/>
  </w:num>
  <w:num w:numId="26" w16cid:durableId="15534208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42"/>
    <w:rsid w:val="00001858"/>
    <w:rsid w:val="00002143"/>
    <w:rsid w:val="00003684"/>
    <w:rsid w:val="0000397F"/>
    <w:rsid w:val="000100CB"/>
    <w:rsid w:val="0001598F"/>
    <w:rsid w:val="00015BF4"/>
    <w:rsid w:val="00016C60"/>
    <w:rsid w:val="00025100"/>
    <w:rsid w:val="0002542E"/>
    <w:rsid w:val="000265DE"/>
    <w:rsid w:val="00050F56"/>
    <w:rsid w:val="000514C4"/>
    <w:rsid w:val="0005185C"/>
    <w:rsid w:val="0005196E"/>
    <w:rsid w:val="00051E1D"/>
    <w:rsid w:val="000554D9"/>
    <w:rsid w:val="00055F92"/>
    <w:rsid w:val="00063207"/>
    <w:rsid w:val="0006443D"/>
    <w:rsid w:val="0006678E"/>
    <w:rsid w:val="00066955"/>
    <w:rsid w:val="00072BAB"/>
    <w:rsid w:val="00072EDB"/>
    <w:rsid w:val="000732CE"/>
    <w:rsid w:val="0007368E"/>
    <w:rsid w:val="00080F79"/>
    <w:rsid w:val="00083BA9"/>
    <w:rsid w:val="00084607"/>
    <w:rsid w:val="00085C47"/>
    <w:rsid w:val="00086D75"/>
    <w:rsid w:val="00086FBF"/>
    <w:rsid w:val="0009075F"/>
    <w:rsid w:val="00092FAF"/>
    <w:rsid w:val="00093B1E"/>
    <w:rsid w:val="000A1397"/>
    <w:rsid w:val="000A5248"/>
    <w:rsid w:val="000A70A0"/>
    <w:rsid w:val="000B25A4"/>
    <w:rsid w:val="000B3EEB"/>
    <w:rsid w:val="000B482B"/>
    <w:rsid w:val="000C01C0"/>
    <w:rsid w:val="000C3CBA"/>
    <w:rsid w:val="000C5C92"/>
    <w:rsid w:val="000C63ED"/>
    <w:rsid w:val="000D585F"/>
    <w:rsid w:val="000E20C4"/>
    <w:rsid w:val="000E49D9"/>
    <w:rsid w:val="000E55D1"/>
    <w:rsid w:val="000E6AD6"/>
    <w:rsid w:val="000F4B6C"/>
    <w:rsid w:val="000F5FC9"/>
    <w:rsid w:val="0010394C"/>
    <w:rsid w:val="00103A47"/>
    <w:rsid w:val="001128EB"/>
    <w:rsid w:val="00115F89"/>
    <w:rsid w:val="00122666"/>
    <w:rsid w:val="00131F71"/>
    <w:rsid w:val="001328BF"/>
    <w:rsid w:val="0013697C"/>
    <w:rsid w:val="001441EB"/>
    <w:rsid w:val="001456AF"/>
    <w:rsid w:val="001547C0"/>
    <w:rsid w:val="001556DB"/>
    <w:rsid w:val="00157DF8"/>
    <w:rsid w:val="00160D53"/>
    <w:rsid w:val="00165697"/>
    <w:rsid w:val="00166A34"/>
    <w:rsid w:val="00167390"/>
    <w:rsid w:val="00167DAF"/>
    <w:rsid w:val="00170343"/>
    <w:rsid w:val="0017119D"/>
    <w:rsid w:val="00171ED5"/>
    <w:rsid w:val="00174250"/>
    <w:rsid w:val="00174841"/>
    <w:rsid w:val="0017490E"/>
    <w:rsid w:val="00175DE6"/>
    <w:rsid w:val="0017685E"/>
    <w:rsid w:val="00176CB6"/>
    <w:rsid w:val="00177D50"/>
    <w:rsid w:val="00183DFA"/>
    <w:rsid w:val="001849FA"/>
    <w:rsid w:val="00186B1E"/>
    <w:rsid w:val="001877F6"/>
    <w:rsid w:val="00194806"/>
    <w:rsid w:val="001961FE"/>
    <w:rsid w:val="001A16E4"/>
    <w:rsid w:val="001A31FA"/>
    <w:rsid w:val="001A70B8"/>
    <w:rsid w:val="001A7EAC"/>
    <w:rsid w:val="001B0AC0"/>
    <w:rsid w:val="001B2640"/>
    <w:rsid w:val="001B3939"/>
    <w:rsid w:val="001B5AD8"/>
    <w:rsid w:val="001C3325"/>
    <w:rsid w:val="001C52A9"/>
    <w:rsid w:val="001D1172"/>
    <w:rsid w:val="001D4E11"/>
    <w:rsid w:val="001D56E2"/>
    <w:rsid w:val="001E102C"/>
    <w:rsid w:val="001E2C16"/>
    <w:rsid w:val="001E547A"/>
    <w:rsid w:val="001E669B"/>
    <w:rsid w:val="001E7597"/>
    <w:rsid w:val="001F053A"/>
    <w:rsid w:val="001F1D5F"/>
    <w:rsid w:val="001F7166"/>
    <w:rsid w:val="00200498"/>
    <w:rsid w:val="00200650"/>
    <w:rsid w:val="00201553"/>
    <w:rsid w:val="00206402"/>
    <w:rsid w:val="00206814"/>
    <w:rsid w:val="002130EC"/>
    <w:rsid w:val="0021660B"/>
    <w:rsid w:val="00222847"/>
    <w:rsid w:val="002235F0"/>
    <w:rsid w:val="0022429C"/>
    <w:rsid w:val="00224AF6"/>
    <w:rsid w:val="00225122"/>
    <w:rsid w:val="00225802"/>
    <w:rsid w:val="00225EBA"/>
    <w:rsid w:val="00226073"/>
    <w:rsid w:val="0022779A"/>
    <w:rsid w:val="00230FF7"/>
    <w:rsid w:val="002323D0"/>
    <w:rsid w:val="00244267"/>
    <w:rsid w:val="002475D0"/>
    <w:rsid w:val="00251319"/>
    <w:rsid w:val="002520CC"/>
    <w:rsid w:val="00256298"/>
    <w:rsid w:val="00257DFC"/>
    <w:rsid w:val="002617A5"/>
    <w:rsid w:val="00262546"/>
    <w:rsid w:val="00262FEC"/>
    <w:rsid w:val="00263525"/>
    <w:rsid w:val="00263DFA"/>
    <w:rsid w:val="00266E5F"/>
    <w:rsid w:val="00270134"/>
    <w:rsid w:val="00271A75"/>
    <w:rsid w:val="00272505"/>
    <w:rsid w:val="00272C08"/>
    <w:rsid w:val="00274988"/>
    <w:rsid w:val="002755ED"/>
    <w:rsid w:val="00277114"/>
    <w:rsid w:val="00277D83"/>
    <w:rsid w:val="002802BF"/>
    <w:rsid w:val="00280CEA"/>
    <w:rsid w:val="002853A0"/>
    <w:rsid w:val="0028598B"/>
    <w:rsid w:val="00292084"/>
    <w:rsid w:val="0029401D"/>
    <w:rsid w:val="0029457E"/>
    <w:rsid w:val="00297DB0"/>
    <w:rsid w:val="002A1ECF"/>
    <w:rsid w:val="002A2C90"/>
    <w:rsid w:val="002A6E75"/>
    <w:rsid w:val="002C06FA"/>
    <w:rsid w:val="002C3E82"/>
    <w:rsid w:val="002C572D"/>
    <w:rsid w:val="002D0EBA"/>
    <w:rsid w:val="002D12D4"/>
    <w:rsid w:val="002D3026"/>
    <w:rsid w:val="002D3139"/>
    <w:rsid w:val="002D33B4"/>
    <w:rsid w:val="002D3424"/>
    <w:rsid w:val="002D4D89"/>
    <w:rsid w:val="002D6637"/>
    <w:rsid w:val="002D7536"/>
    <w:rsid w:val="002E264E"/>
    <w:rsid w:val="002E3592"/>
    <w:rsid w:val="002E4108"/>
    <w:rsid w:val="002E565F"/>
    <w:rsid w:val="002F0A92"/>
    <w:rsid w:val="002F0B52"/>
    <w:rsid w:val="002F20CC"/>
    <w:rsid w:val="002F47AD"/>
    <w:rsid w:val="00300EED"/>
    <w:rsid w:val="00302418"/>
    <w:rsid w:val="00304A18"/>
    <w:rsid w:val="00311DDA"/>
    <w:rsid w:val="003145F1"/>
    <w:rsid w:val="003159FE"/>
    <w:rsid w:val="00315E02"/>
    <w:rsid w:val="003162F3"/>
    <w:rsid w:val="00320D80"/>
    <w:rsid w:val="00331E24"/>
    <w:rsid w:val="00333B5C"/>
    <w:rsid w:val="00346CCA"/>
    <w:rsid w:val="00347462"/>
    <w:rsid w:val="003533DA"/>
    <w:rsid w:val="003550C7"/>
    <w:rsid w:val="00355A45"/>
    <w:rsid w:val="00362171"/>
    <w:rsid w:val="00363DB4"/>
    <w:rsid w:val="00366EF7"/>
    <w:rsid w:val="00367AAC"/>
    <w:rsid w:val="003719A9"/>
    <w:rsid w:val="00372CC1"/>
    <w:rsid w:val="00373483"/>
    <w:rsid w:val="003762E3"/>
    <w:rsid w:val="00384847"/>
    <w:rsid w:val="0039167B"/>
    <w:rsid w:val="00393B1F"/>
    <w:rsid w:val="003951A5"/>
    <w:rsid w:val="003967DF"/>
    <w:rsid w:val="003A0398"/>
    <w:rsid w:val="003A07CC"/>
    <w:rsid w:val="003A2F45"/>
    <w:rsid w:val="003A43FC"/>
    <w:rsid w:val="003A4EA5"/>
    <w:rsid w:val="003A6615"/>
    <w:rsid w:val="003A790C"/>
    <w:rsid w:val="003B3D54"/>
    <w:rsid w:val="003B41D5"/>
    <w:rsid w:val="003B799B"/>
    <w:rsid w:val="003C1CB6"/>
    <w:rsid w:val="003C38B9"/>
    <w:rsid w:val="003C3D66"/>
    <w:rsid w:val="003C4F35"/>
    <w:rsid w:val="003C6C2C"/>
    <w:rsid w:val="003D19F9"/>
    <w:rsid w:val="003E5548"/>
    <w:rsid w:val="003E67C7"/>
    <w:rsid w:val="003F0E22"/>
    <w:rsid w:val="003F351A"/>
    <w:rsid w:val="00401DA2"/>
    <w:rsid w:val="00402C33"/>
    <w:rsid w:val="00405174"/>
    <w:rsid w:val="00406ED9"/>
    <w:rsid w:val="0040732C"/>
    <w:rsid w:val="0041221F"/>
    <w:rsid w:val="00413C1F"/>
    <w:rsid w:val="00420D3C"/>
    <w:rsid w:val="00421731"/>
    <w:rsid w:val="00421F0F"/>
    <w:rsid w:val="00425FA9"/>
    <w:rsid w:val="004306CC"/>
    <w:rsid w:val="004357C5"/>
    <w:rsid w:val="00443BDB"/>
    <w:rsid w:val="00443BEA"/>
    <w:rsid w:val="00444C31"/>
    <w:rsid w:val="004454C0"/>
    <w:rsid w:val="00450FC8"/>
    <w:rsid w:val="0045644D"/>
    <w:rsid w:val="00462B9F"/>
    <w:rsid w:val="00464047"/>
    <w:rsid w:val="00471C54"/>
    <w:rsid w:val="00472D03"/>
    <w:rsid w:val="00473FAF"/>
    <w:rsid w:val="004825F0"/>
    <w:rsid w:val="0048275E"/>
    <w:rsid w:val="004846C7"/>
    <w:rsid w:val="00497A7D"/>
    <w:rsid w:val="004A1099"/>
    <w:rsid w:val="004A1A3C"/>
    <w:rsid w:val="004A39DF"/>
    <w:rsid w:val="004B0F79"/>
    <w:rsid w:val="004B30E8"/>
    <w:rsid w:val="004B3720"/>
    <w:rsid w:val="004B4B41"/>
    <w:rsid w:val="004B762E"/>
    <w:rsid w:val="004C17A0"/>
    <w:rsid w:val="004C257E"/>
    <w:rsid w:val="004C5DB6"/>
    <w:rsid w:val="004D53C5"/>
    <w:rsid w:val="004D6C98"/>
    <w:rsid w:val="004E02E5"/>
    <w:rsid w:val="004E1515"/>
    <w:rsid w:val="004E5C43"/>
    <w:rsid w:val="004F01B1"/>
    <w:rsid w:val="004F3028"/>
    <w:rsid w:val="004F6DD6"/>
    <w:rsid w:val="004F7A14"/>
    <w:rsid w:val="005003A9"/>
    <w:rsid w:val="00500E7F"/>
    <w:rsid w:val="00501252"/>
    <w:rsid w:val="005058BD"/>
    <w:rsid w:val="00520C5E"/>
    <w:rsid w:val="0052145D"/>
    <w:rsid w:val="005232A2"/>
    <w:rsid w:val="00525326"/>
    <w:rsid w:val="005264FD"/>
    <w:rsid w:val="00530D04"/>
    <w:rsid w:val="0053205A"/>
    <w:rsid w:val="005364F6"/>
    <w:rsid w:val="00536B19"/>
    <w:rsid w:val="005436A7"/>
    <w:rsid w:val="00544DB8"/>
    <w:rsid w:val="005468EE"/>
    <w:rsid w:val="005507AF"/>
    <w:rsid w:val="0055292C"/>
    <w:rsid w:val="00552F07"/>
    <w:rsid w:val="00557F1D"/>
    <w:rsid w:val="00560C8C"/>
    <w:rsid w:val="0057129A"/>
    <w:rsid w:val="00571CFC"/>
    <w:rsid w:val="0057674F"/>
    <w:rsid w:val="00580618"/>
    <w:rsid w:val="00582442"/>
    <w:rsid w:val="00583903"/>
    <w:rsid w:val="00583B97"/>
    <w:rsid w:val="00584234"/>
    <w:rsid w:val="005856A7"/>
    <w:rsid w:val="00586AF3"/>
    <w:rsid w:val="0058761D"/>
    <w:rsid w:val="00591C98"/>
    <w:rsid w:val="005972EF"/>
    <w:rsid w:val="005A20E2"/>
    <w:rsid w:val="005A60AC"/>
    <w:rsid w:val="005A7697"/>
    <w:rsid w:val="005B0015"/>
    <w:rsid w:val="005B0F36"/>
    <w:rsid w:val="005B2FC7"/>
    <w:rsid w:val="005B4F76"/>
    <w:rsid w:val="005B5860"/>
    <w:rsid w:val="005B73D2"/>
    <w:rsid w:val="005C2BEA"/>
    <w:rsid w:val="005C6A2B"/>
    <w:rsid w:val="005D1A01"/>
    <w:rsid w:val="005D2221"/>
    <w:rsid w:val="005D4AB3"/>
    <w:rsid w:val="005D7DF4"/>
    <w:rsid w:val="005E3FA1"/>
    <w:rsid w:val="005E79E5"/>
    <w:rsid w:val="005F3D2C"/>
    <w:rsid w:val="005F5C42"/>
    <w:rsid w:val="005F7F88"/>
    <w:rsid w:val="006003D1"/>
    <w:rsid w:val="0060083D"/>
    <w:rsid w:val="006012FB"/>
    <w:rsid w:val="00602B61"/>
    <w:rsid w:val="00605C9B"/>
    <w:rsid w:val="00605E13"/>
    <w:rsid w:val="00617A8E"/>
    <w:rsid w:val="00617FF0"/>
    <w:rsid w:val="00623D2E"/>
    <w:rsid w:val="00631F0C"/>
    <w:rsid w:val="0063501D"/>
    <w:rsid w:val="006362DB"/>
    <w:rsid w:val="00636D1A"/>
    <w:rsid w:val="00637FB5"/>
    <w:rsid w:val="00644DE4"/>
    <w:rsid w:val="00646F91"/>
    <w:rsid w:val="006556B6"/>
    <w:rsid w:val="0066439F"/>
    <w:rsid w:val="00664F42"/>
    <w:rsid w:val="00664F67"/>
    <w:rsid w:val="00665E91"/>
    <w:rsid w:val="00666A77"/>
    <w:rsid w:val="0067140C"/>
    <w:rsid w:val="00672A7C"/>
    <w:rsid w:val="00673336"/>
    <w:rsid w:val="00674E5A"/>
    <w:rsid w:val="006776D5"/>
    <w:rsid w:val="00681312"/>
    <w:rsid w:val="00681B96"/>
    <w:rsid w:val="00682B54"/>
    <w:rsid w:val="00685A80"/>
    <w:rsid w:val="00694792"/>
    <w:rsid w:val="00696791"/>
    <w:rsid w:val="006A47A8"/>
    <w:rsid w:val="006A52E1"/>
    <w:rsid w:val="006A53B0"/>
    <w:rsid w:val="006A5814"/>
    <w:rsid w:val="006A78C1"/>
    <w:rsid w:val="006A7E72"/>
    <w:rsid w:val="006B0973"/>
    <w:rsid w:val="006B1BF6"/>
    <w:rsid w:val="006B70C6"/>
    <w:rsid w:val="006C095B"/>
    <w:rsid w:val="006C0CED"/>
    <w:rsid w:val="006C79D0"/>
    <w:rsid w:val="006D35F4"/>
    <w:rsid w:val="006D451A"/>
    <w:rsid w:val="006E2098"/>
    <w:rsid w:val="006E5210"/>
    <w:rsid w:val="006E6DDA"/>
    <w:rsid w:val="006F0D09"/>
    <w:rsid w:val="006F40CB"/>
    <w:rsid w:val="0070221E"/>
    <w:rsid w:val="007053A0"/>
    <w:rsid w:val="00710423"/>
    <w:rsid w:val="00710E9C"/>
    <w:rsid w:val="00715043"/>
    <w:rsid w:val="007154C8"/>
    <w:rsid w:val="00716132"/>
    <w:rsid w:val="00716A05"/>
    <w:rsid w:val="007207F0"/>
    <w:rsid w:val="00725EE6"/>
    <w:rsid w:val="0073686C"/>
    <w:rsid w:val="00737034"/>
    <w:rsid w:val="00740A04"/>
    <w:rsid w:val="007427FD"/>
    <w:rsid w:val="00742F44"/>
    <w:rsid w:val="00742FD8"/>
    <w:rsid w:val="00745E0D"/>
    <w:rsid w:val="0074606F"/>
    <w:rsid w:val="007532AF"/>
    <w:rsid w:val="00757481"/>
    <w:rsid w:val="0076229C"/>
    <w:rsid w:val="007636BF"/>
    <w:rsid w:val="007650B7"/>
    <w:rsid w:val="0076665B"/>
    <w:rsid w:val="00771D88"/>
    <w:rsid w:val="00773045"/>
    <w:rsid w:val="00773381"/>
    <w:rsid w:val="007739A9"/>
    <w:rsid w:val="0077601F"/>
    <w:rsid w:val="00780D79"/>
    <w:rsid w:val="0078279C"/>
    <w:rsid w:val="00787051"/>
    <w:rsid w:val="00787E8C"/>
    <w:rsid w:val="00791C1A"/>
    <w:rsid w:val="007940F0"/>
    <w:rsid w:val="007972FE"/>
    <w:rsid w:val="007A0E89"/>
    <w:rsid w:val="007A4BFC"/>
    <w:rsid w:val="007A5E70"/>
    <w:rsid w:val="007B16BC"/>
    <w:rsid w:val="007B4320"/>
    <w:rsid w:val="007B6AEA"/>
    <w:rsid w:val="007C0671"/>
    <w:rsid w:val="007D3069"/>
    <w:rsid w:val="007D4A0C"/>
    <w:rsid w:val="007D5A26"/>
    <w:rsid w:val="007D622F"/>
    <w:rsid w:val="007D651D"/>
    <w:rsid w:val="007D739D"/>
    <w:rsid w:val="007E0CD4"/>
    <w:rsid w:val="007E4191"/>
    <w:rsid w:val="007E7FC7"/>
    <w:rsid w:val="007F08BA"/>
    <w:rsid w:val="007F17D2"/>
    <w:rsid w:val="007F2EB9"/>
    <w:rsid w:val="0080413B"/>
    <w:rsid w:val="00806D8A"/>
    <w:rsid w:val="00810407"/>
    <w:rsid w:val="0082066E"/>
    <w:rsid w:val="0082094C"/>
    <w:rsid w:val="00824F76"/>
    <w:rsid w:val="008259F0"/>
    <w:rsid w:val="00826E98"/>
    <w:rsid w:val="008313ED"/>
    <w:rsid w:val="00833E8D"/>
    <w:rsid w:val="00840626"/>
    <w:rsid w:val="00847C83"/>
    <w:rsid w:val="00847FD4"/>
    <w:rsid w:val="00850D3A"/>
    <w:rsid w:val="00857061"/>
    <w:rsid w:val="0086071B"/>
    <w:rsid w:val="008628C0"/>
    <w:rsid w:val="0086477B"/>
    <w:rsid w:val="00866ABC"/>
    <w:rsid w:val="008675B9"/>
    <w:rsid w:val="00873151"/>
    <w:rsid w:val="008747E0"/>
    <w:rsid w:val="00874D1B"/>
    <w:rsid w:val="00874F58"/>
    <w:rsid w:val="00875B2C"/>
    <w:rsid w:val="00883A28"/>
    <w:rsid w:val="008845EA"/>
    <w:rsid w:val="00887299"/>
    <w:rsid w:val="00887A4B"/>
    <w:rsid w:val="00891808"/>
    <w:rsid w:val="00894F1A"/>
    <w:rsid w:val="008A0982"/>
    <w:rsid w:val="008A3666"/>
    <w:rsid w:val="008A7B32"/>
    <w:rsid w:val="008A7E66"/>
    <w:rsid w:val="008B0E0D"/>
    <w:rsid w:val="008B2F36"/>
    <w:rsid w:val="008B32CD"/>
    <w:rsid w:val="008C1B74"/>
    <w:rsid w:val="008C4CD4"/>
    <w:rsid w:val="008C52B0"/>
    <w:rsid w:val="008D00A5"/>
    <w:rsid w:val="008D0EF2"/>
    <w:rsid w:val="008E647F"/>
    <w:rsid w:val="008E7188"/>
    <w:rsid w:val="008F4BA6"/>
    <w:rsid w:val="008F69EC"/>
    <w:rsid w:val="008F6B5A"/>
    <w:rsid w:val="008F7486"/>
    <w:rsid w:val="00900B61"/>
    <w:rsid w:val="00901D34"/>
    <w:rsid w:val="00911A32"/>
    <w:rsid w:val="009176C2"/>
    <w:rsid w:val="00920438"/>
    <w:rsid w:val="0092156E"/>
    <w:rsid w:val="009225D7"/>
    <w:rsid w:val="00923C5A"/>
    <w:rsid w:val="00924268"/>
    <w:rsid w:val="00925186"/>
    <w:rsid w:val="009258BC"/>
    <w:rsid w:val="009270BD"/>
    <w:rsid w:val="009314DF"/>
    <w:rsid w:val="00934822"/>
    <w:rsid w:val="0093551D"/>
    <w:rsid w:val="009376D9"/>
    <w:rsid w:val="0094395B"/>
    <w:rsid w:val="00946CB0"/>
    <w:rsid w:val="009475F2"/>
    <w:rsid w:val="00947D48"/>
    <w:rsid w:val="00951BFA"/>
    <w:rsid w:val="00952B00"/>
    <w:rsid w:val="0095405C"/>
    <w:rsid w:val="00954AD2"/>
    <w:rsid w:val="00954CBE"/>
    <w:rsid w:val="00955700"/>
    <w:rsid w:val="00956AB1"/>
    <w:rsid w:val="00957C22"/>
    <w:rsid w:val="00970525"/>
    <w:rsid w:val="009749E7"/>
    <w:rsid w:val="00980EDE"/>
    <w:rsid w:val="0098199B"/>
    <w:rsid w:val="00982E21"/>
    <w:rsid w:val="009847F8"/>
    <w:rsid w:val="00986EC0"/>
    <w:rsid w:val="00996457"/>
    <w:rsid w:val="00997DE0"/>
    <w:rsid w:val="009A0B56"/>
    <w:rsid w:val="009A2917"/>
    <w:rsid w:val="009A4FAB"/>
    <w:rsid w:val="009A7869"/>
    <w:rsid w:val="009B36B8"/>
    <w:rsid w:val="009B6D2A"/>
    <w:rsid w:val="009C015D"/>
    <w:rsid w:val="009C2D9B"/>
    <w:rsid w:val="009C68AA"/>
    <w:rsid w:val="009D0269"/>
    <w:rsid w:val="009D21F0"/>
    <w:rsid w:val="009D598C"/>
    <w:rsid w:val="009D5B94"/>
    <w:rsid w:val="009D7864"/>
    <w:rsid w:val="009E144E"/>
    <w:rsid w:val="009E405A"/>
    <w:rsid w:val="009E4E1D"/>
    <w:rsid w:val="009F5E08"/>
    <w:rsid w:val="009F7D59"/>
    <w:rsid w:val="00A003C1"/>
    <w:rsid w:val="00A00C37"/>
    <w:rsid w:val="00A02D7F"/>
    <w:rsid w:val="00A0731D"/>
    <w:rsid w:val="00A074FC"/>
    <w:rsid w:val="00A13C80"/>
    <w:rsid w:val="00A13ECC"/>
    <w:rsid w:val="00A14288"/>
    <w:rsid w:val="00A15451"/>
    <w:rsid w:val="00A16A75"/>
    <w:rsid w:val="00A26911"/>
    <w:rsid w:val="00A26E40"/>
    <w:rsid w:val="00A2710A"/>
    <w:rsid w:val="00A30058"/>
    <w:rsid w:val="00A31F09"/>
    <w:rsid w:val="00A34DEE"/>
    <w:rsid w:val="00A369BD"/>
    <w:rsid w:val="00A37CAE"/>
    <w:rsid w:val="00A413C6"/>
    <w:rsid w:val="00A428A6"/>
    <w:rsid w:val="00A44134"/>
    <w:rsid w:val="00A45E5D"/>
    <w:rsid w:val="00A50435"/>
    <w:rsid w:val="00A534A8"/>
    <w:rsid w:val="00A53C0A"/>
    <w:rsid w:val="00A55345"/>
    <w:rsid w:val="00A56833"/>
    <w:rsid w:val="00A619EB"/>
    <w:rsid w:val="00A6230F"/>
    <w:rsid w:val="00A624B4"/>
    <w:rsid w:val="00A627B9"/>
    <w:rsid w:val="00A62BC0"/>
    <w:rsid w:val="00A6454D"/>
    <w:rsid w:val="00A64BB8"/>
    <w:rsid w:val="00A65105"/>
    <w:rsid w:val="00A7316F"/>
    <w:rsid w:val="00A751C2"/>
    <w:rsid w:val="00A77657"/>
    <w:rsid w:val="00A77E6A"/>
    <w:rsid w:val="00A86183"/>
    <w:rsid w:val="00A93484"/>
    <w:rsid w:val="00A95017"/>
    <w:rsid w:val="00AA4A36"/>
    <w:rsid w:val="00AA532E"/>
    <w:rsid w:val="00AB3076"/>
    <w:rsid w:val="00AB3AC0"/>
    <w:rsid w:val="00AB3CB9"/>
    <w:rsid w:val="00AB49A8"/>
    <w:rsid w:val="00AB5999"/>
    <w:rsid w:val="00AC3DAC"/>
    <w:rsid w:val="00AD03E0"/>
    <w:rsid w:val="00AE09EA"/>
    <w:rsid w:val="00AE1E01"/>
    <w:rsid w:val="00AE4435"/>
    <w:rsid w:val="00AE448C"/>
    <w:rsid w:val="00AE5988"/>
    <w:rsid w:val="00AE6E83"/>
    <w:rsid w:val="00AF080F"/>
    <w:rsid w:val="00B07143"/>
    <w:rsid w:val="00B0732F"/>
    <w:rsid w:val="00B17B7E"/>
    <w:rsid w:val="00B20F8A"/>
    <w:rsid w:val="00B21464"/>
    <w:rsid w:val="00B217F6"/>
    <w:rsid w:val="00B41FCD"/>
    <w:rsid w:val="00B422F1"/>
    <w:rsid w:val="00B43383"/>
    <w:rsid w:val="00B54ACE"/>
    <w:rsid w:val="00B54DB1"/>
    <w:rsid w:val="00B65F98"/>
    <w:rsid w:val="00B676C0"/>
    <w:rsid w:val="00B75FB0"/>
    <w:rsid w:val="00B76E6E"/>
    <w:rsid w:val="00B84729"/>
    <w:rsid w:val="00B95219"/>
    <w:rsid w:val="00BA2309"/>
    <w:rsid w:val="00BA24E2"/>
    <w:rsid w:val="00BA2665"/>
    <w:rsid w:val="00BA2853"/>
    <w:rsid w:val="00BA51F7"/>
    <w:rsid w:val="00BB583F"/>
    <w:rsid w:val="00BB5992"/>
    <w:rsid w:val="00BC55E7"/>
    <w:rsid w:val="00BC6F47"/>
    <w:rsid w:val="00BD0A7E"/>
    <w:rsid w:val="00BD5F20"/>
    <w:rsid w:val="00BD735C"/>
    <w:rsid w:val="00BE2CA7"/>
    <w:rsid w:val="00BE2FF5"/>
    <w:rsid w:val="00BE69E5"/>
    <w:rsid w:val="00BE7E2D"/>
    <w:rsid w:val="00BF1C67"/>
    <w:rsid w:val="00BF4FFD"/>
    <w:rsid w:val="00BF6805"/>
    <w:rsid w:val="00BF6C5B"/>
    <w:rsid w:val="00C031B6"/>
    <w:rsid w:val="00C04A29"/>
    <w:rsid w:val="00C11036"/>
    <w:rsid w:val="00C13DB1"/>
    <w:rsid w:val="00C158A1"/>
    <w:rsid w:val="00C20876"/>
    <w:rsid w:val="00C222DB"/>
    <w:rsid w:val="00C32362"/>
    <w:rsid w:val="00C36946"/>
    <w:rsid w:val="00C36E7D"/>
    <w:rsid w:val="00C36E93"/>
    <w:rsid w:val="00C42670"/>
    <w:rsid w:val="00C43013"/>
    <w:rsid w:val="00C45A10"/>
    <w:rsid w:val="00C46619"/>
    <w:rsid w:val="00C47536"/>
    <w:rsid w:val="00C47BF6"/>
    <w:rsid w:val="00C504DF"/>
    <w:rsid w:val="00C517A7"/>
    <w:rsid w:val="00C5444F"/>
    <w:rsid w:val="00C558DB"/>
    <w:rsid w:val="00C562D1"/>
    <w:rsid w:val="00C6140A"/>
    <w:rsid w:val="00C654F3"/>
    <w:rsid w:val="00C8283F"/>
    <w:rsid w:val="00C82C68"/>
    <w:rsid w:val="00C83063"/>
    <w:rsid w:val="00C83945"/>
    <w:rsid w:val="00C92D1B"/>
    <w:rsid w:val="00CA0199"/>
    <w:rsid w:val="00CA02DC"/>
    <w:rsid w:val="00CA7589"/>
    <w:rsid w:val="00CB0941"/>
    <w:rsid w:val="00CB6341"/>
    <w:rsid w:val="00CB7AF2"/>
    <w:rsid w:val="00CC0D98"/>
    <w:rsid w:val="00CC1A30"/>
    <w:rsid w:val="00CC7F65"/>
    <w:rsid w:val="00CD0745"/>
    <w:rsid w:val="00CD5185"/>
    <w:rsid w:val="00CD6A3A"/>
    <w:rsid w:val="00CE61A5"/>
    <w:rsid w:val="00CF04D1"/>
    <w:rsid w:val="00CF51B8"/>
    <w:rsid w:val="00CF7E16"/>
    <w:rsid w:val="00D05F75"/>
    <w:rsid w:val="00D068DD"/>
    <w:rsid w:val="00D15E5D"/>
    <w:rsid w:val="00D2154D"/>
    <w:rsid w:val="00D21C4B"/>
    <w:rsid w:val="00D24D59"/>
    <w:rsid w:val="00D24ECA"/>
    <w:rsid w:val="00D355C8"/>
    <w:rsid w:val="00D36746"/>
    <w:rsid w:val="00D367BD"/>
    <w:rsid w:val="00D403D8"/>
    <w:rsid w:val="00D40525"/>
    <w:rsid w:val="00D45B39"/>
    <w:rsid w:val="00D518DF"/>
    <w:rsid w:val="00D543EF"/>
    <w:rsid w:val="00D5587C"/>
    <w:rsid w:val="00D56813"/>
    <w:rsid w:val="00D606D1"/>
    <w:rsid w:val="00D62D1F"/>
    <w:rsid w:val="00D634CB"/>
    <w:rsid w:val="00D66D42"/>
    <w:rsid w:val="00D76655"/>
    <w:rsid w:val="00D7687E"/>
    <w:rsid w:val="00D77829"/>
    <w:rsid w:val="00D81542"/>
    <w:rsid w:val="00D94E87"/>
    <w:rsid w:val="00DA2A26"/>
    <w:rsid w:val="00DA4981"/>
    <w:rsid w:val="00DB231B"/>
    <w:rsid w:val="00DB27E4"/>
    <w:rsid w:val="00DB360B"/>
    <w:rsid w:val="00DB3658"/>
    <w:rsid w:val="00DB7EB6"/>
    <w:rsid w:val="00DC04E4"/>
    <w:rsid w:val="00DC3614"/>
    <w:rsid w:val="00DC4913"/>
    <w:rsid w:val="00DC68DB"/>
    <w:rsid w:val="00DD19DA"/>
    <w:rsid w:val="00DD2F0C"/>
    <w:rsid w:val="00DD7011"/>
    <w:rsid w:val="00DE1533"/>
    <w:rsid w:val="00DE1E0A"/>
    <w:rsid w:val="00DE1F29"/>
    <w:rsid w:val="00DE1FED"/>
    <w:rsid w:val="00DE30A1"/>
    <w:rsid w:val="00DE6AA2"/>
    <w:rsid w:val="00DE6C6A"/>
    <w:rsid w:val="00DF14F7"/>
    <w:rsid w:val="00DF6B91"/>
    <w:rsid w:val="00E0001D"/>
    <w:rsid w:val="00E03744"/>
    <w:rsid w:val="00E03CDC"/>
    <w:rsid w:val="00E14326"/>
    <w:rsid w:val="00E173FE"/>
    <w:rsid w:val="00E304C8"/>
    <w:rsid w:val="00E31A8B"/>
    <w:rsid w:val="00E34E3E"/>
    <w:rsid w:val="00E37106"/>
    <w:rsid w:val="00E374B8"/>
    <w:rsid w:val="00E4042E"/>
    <w:rsid w:val="00E430F6"/>
    <w:rsid w:val="00E43C0D"/>
    <w:rsid w:val="00E44494"/>
    <w:rsid w:val="00E44C5A"/>
    <w:rsid w:val="00E45442"/>
    <w:rsid w:val="00E45E90"/>
    <w:rsid w:val="00E47D4D"/>
    <w:rsid w:val="00E514F2"/>
    <w:rsid w:val="00E54CBB"/>
    <w:rsid w:val="00E550D5"/>
    <w:rsid w:val="00E55797"/>
    <w:rsid w:val="00E63078"/>
    <w:rsid w:val="00E656B8"/>
    <w:rsid w:val="00E65E70"/>
    <w:rsid w:val="00E71E2F"/>
    <w:rsid w:val="00E7264D"/>
    <w:rsid w:val="00E748AD"/>
    <w:rsid w:val="00E76559"/>
    <w:rsid w:val="00E80AB4"/>
    <w:rsid w:val="00E812F8"/>
    <w:rsid w:val="00E82EC3"/>
    <w:rsid w:val="00E83576"/>
    <w:rsid w:val="00E9070A"/>
    <w:rsid w:val="00E908FC"/>
    <w:rsid w:val="00E915FA"/>
    <w:rsid w:val="00EA132B"/>
    <w:rsid w:val="00EA1953"/>
    <w:rsid w:val="00EA1DF8"/>
    <w:rsid w:val="00EA2685"/>
    <w:rsid w:val="00EA4D7A"/>
    <w:rsid w:val="00EA69AF"/>
    <w:rsid w:val="00EA6AB0"/>
    <w:rsid w:val="00EA782A"/>
    <w:rsid w:val="00EB3AAC"/>
    <w:rsid w:val="00EB43E9"/>
    <w:rsid w:val="00EB4DB2"/>
    <w:rsid w:val="00EB5A23"/>
    <w:rsid w:val="00EB5AD2"/>
    <w:rsid w:val="00EB63DB"/>
    <w:rsid w:val="00EB753B"/>
    <w:rsid w:val="00EB7D50"/>
    <w:rsid w:val="00EC0E7D"/>
    <w:rsid w:val="00EC45C2"/>
    <w:rsid w:val="00ED44A2"/>
    <w:rsid w:val="00ED4CC5"/>
    <w:rsid w:val="00ED640E"/>
    <w:rsid w:val="00EE4435"/>
    <w:rsid w:val="00EE5543"/>
    <w:rsid w:val="00EF105C"/>
    <w:rsid w:val="00EF38BE"/>
    <w:rsid w:val="00EF69B1"/>
    <w:rsid w:val="00F0404B"/>
    <w:rsid w:val="00F05497"/>
    <w:rsid w:val="00F13DA5"/>
    <w:rsid w:val="00F151AF"/>
    <w:rsid w:val="00F208AF"/>
    <w:rsid w:val="00F2213B"/>
    <w:rsid w:val="00F227DC"/>
    <w:rsid w:val="00F229F8"/>
    <w:rsid w:val="00F2704B"/>
    <w:rsid w:val="00F27F65"/>
    <w:rsid w:val="00F33069"/>
    <w:rsid w:val="00F43E44"/>
    <w:rsid w:val="00F46207"/>
    <w:rsid w:val="00F479F4"/>
    <w:rsid w:val="00F503CD"/>
    <w:rsid w:val="00F51306"/>
    <w:rsid w:val="00F515DF"/>
    <w:rsid w:val="00F554D5"/>
    <w:rsid w:val="00F56BAF"/>
    <w:rsid w:val="00F66871"/>
    <w:rsid w:val="00F70CAA"/>
    <w:rsid w:val="00F74B76"/>
    <w:rsid w:val="00F77A0F"/>
    <w:rsid w:val="00F80383"/>
    <w:rsid w:val="00F807EB"/>
    <w:rsid w:val="00F838D8"/>
    <w:rsid w:val="00F9017B"/>
    <w:rsid w:val="00F92170"/>
    <w:rsid w:val="00F92AB1"/>
    <w:rsid w:val="00F9337E"/>
    <w:rsid w:val="00F97787"/>
    <w:rsid w:val="00FA60F0"/>
    <w:rsid w:val="00FB0891"/>
    <w:rsid w:val="00FB08BC"/>
    <w:rsid w:val="00FB3478"/>
    <w:rsid w:val="00FB580A"/>
    <w:rsid w:val="00FC13E7"/>
    <w:rsid w:val="00FC284A"/>
    <w:rsid w:val="00FC4ADF"/>
    <w:rsid w:val="00FC581E"/>
    <w:rsid w:val="00FD1BAD"/>
    <w:rsid w:val="00FD217D"/>
    <w:rsid w:val="00FD3809"/>
    <w:rsid w:val="00FD5610"/>
    <w:rsid w:val="00FD56C8"/>
    <w:rsid w:val="00FE0200"/>
    <w:rsid w:val="00FE0678"/>
    <w:rsid w:val="00FE5152"/>
    <w:rsid w:val="00F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620204"/>
  <w15:chartTrackingRefBased/>
  <w15:docId w15:val="{ED6737BA-4707-4A29-A915-ED7124915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0A1"/>
    <w:pPr>
      <w:spacing w:after="0" w:line="240" w:lineRule="auto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1DA2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color w:val="003769" w:themeColor="accent1" w:themeShade="BF"/>
      <w:sz w:val="40"/>
      <w:szCs w:val="40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0A1"/>
    <w:pPr>
      <w:keepNext/>
      <w:keepLines/>
      <w:spacing w:before="160" w:after="80" w:line="278" w:lineRule="auto"/>
      <w:outlineLvl w:val="1"/>
    </w:pPr>
    <w:rPr>
      <w:rFonts w:ascii="Arial Narrow" w:eastAsiaTheme="majorEastAsia" w:hAnsi="Arial Narrow" w:cstheme="majorBidi"/>
      <w:color w:val="003769" w:themeColor="accent1" w:themeShade="BF"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3E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03769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E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03769" w:themeColor="accent1" w:themeShade="BF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E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03769" w:themeColor="accent1" w:themeShade="BF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EC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EC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EC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EC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DA2"/>
    <w:rPr>
      <w:rFonts w:ascii="Arial" w:eastAsiaTheme="majorEastAsia" w:hAnsi="Arial" w:cstheme="majorBidi"/>
      <w:b/>
      <w:color w:val="00376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30A1"/>
    <w:rPr>
      <w:rFonts w:ascii="Arial Narrow" w:eastAsiaTheme="majorEastAsia" w:hAnsi="Arial Narrow" w:cstheme="majorBidi"/>
      <w:color w:val="00376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3ECC"/>
    <w:rPr>
      <w:rFonts w:eastAsiaTheme="majorEastAsia" w:cstheme="majorBidi"/>
      <w:color w:val="00376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ECC"/>
    <w:rPr>
      <w:rFonts w:eastAsiaTheme="majorEastAsia" w:cstheme="majorBidi"/>
      <w:i/>
      <w:iCs/>
      <w:color w:val="00376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ECC"/>
    <w:rPr>
      <w:rFonts w:eastAsiaTheme="majorEastAsia" w:cstheme="majorBidi"/>
      <w:color w:val="00376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E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A1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EC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A13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ECC"/>
    <w:pPr>
      <w:spacing w:before="160" w:after="160" w:line="278" w:lineRule="auto"/>
      <w:jc w:val="center"/>
    </w:pPr>
    <w:rPr>
      <w:i/>
      <w:iCs/>
      <w:color w:val="404040" w:themeColor="text1" w:themeTint="BF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A13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ECC"/>
    <w:pPr>
      <w:spacing w:after="160" w:line="278" w:lineRule="auto"/>
      <w:ind w:left="720"/>
      <w:contextualSpacing/>
    </w:pPr>
    <w:rPr>
      <w:lang w:eastAsia="ja-JP"/>
    </w:rPr>
  </w:style>
  <w:style w:type="character" w:styleId="IntenseEmphasis">
    <w:name w:val="Intense Emphasis"/>
    <w:basedOn w:val="DefaultParagraphFont"/>
    <w:uiPriority w:val="21"/>
    <w:qFormat/>
    <w:rsid w:val="00A13ECC"/>
    <w:rPr>
      <w:i/>
      <w:iCs/>
      <w:color w:val="00376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ECC"/>
    <w:pPr>
      <w:pBdr>
        <w:top w:val="single" w:sz="4" w:space="10" w:color="003769" w:themeColor="accent1" w:themeShade="BF"/>
        <w:bottom w:val="single" w:sz="4" w:space="10" w:color="003769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03769" w:themeColor="accent1" w:themeShade="BF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ECC"/>
    <w:rPr>
      <w:i/>
      <w:iCs/>
      <w:color w:val="00376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ECC"/>
    <w:rPr>
      <w:b/>
      <w:bCs/>
      <w:smallCaps/>
      <w:color w:val="00376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E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EC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13E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ECC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6D2A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720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51A5"/>
    <w:rPr>
      <w:color w:val="13B6E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1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51A5"/>
    <w:rPr>
      <w:color w:val="0E89B2" w:themeColor="followedHyperlink"/>
      <w:u w:val="single"/>
    </w:rPr>
  </w:style>
  <w:style w:type="numbering" w:customStyle="1" w:styleId="CurrentList1">
    <w:name w:val="Current List1"/>
    <w:uiPriority w:val="99"/>
    <w:rsid w:val="00F92AB1"/>
    <w:pPr>
      <w:numPr>
        <w:numId w:val="24"/>
      </w:numPr>
    </w:pPr>
  </w:style>
  <w:style w:type="paragraph" w:styleId="Revision">
    <w:name w:val="Revision"/>
    <w:hidden/>
    <w:uiPriority w:val="99"/>
    <w:semiHidden/>
    <w:rsid w:val="00E812F8"/>
    <w:pPr>
      <w:spacing w:after="0" w:line="240" w:lineRule="auto"/>
    </w:pPr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E4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4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48C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4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48C"/>
    <w:rPr>
      <w:b/>
      <w:bCs/>
      <w:sz w:val="20"/>
      <w:szCs w:val="20"/>
      <w:lang w:eastAsia="en-US"/>
    </w:rPr>
  </w:style>
  <w:style w:type="paragraph" w:styleId="NoSpacing">
    <w:name w:val="No Spacing"/>
    <w:link w:val="NoSpacingChar"/>
    <w:uiPriority w:val="1"/>
    <w:qFormat/>
    <w:rsid w:val="005972EF"/>
    <w:pPr>
      <w:spacing w:after="0" w:line="240" w:lineRule="auto"/>
    </w:pPr>
    <w:rPr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972EF"/>
    <w:rPr>
      <w:kern w:val="0"/>
      <w:sz w:val="22"/>
      <w:szCs w:val="22"/>
      <w:lang w:val="en-US"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E83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ue.ibo.org/en/professional-developmen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earn.ibo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rn.ibo.org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epb\AppData\Local\Temp\62be1a94-ac24-4373-bdc7-8faef84dddd5_PL%20campaign%20assets%20and%20files.zip.dd5\2.%20External%20campaign%20collateral\6.%20Request%20template\IB%20Professional%20Development%20reques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International Baccalaureate 1">
      <a:dk1>
        <a:srgbClr val="000000"/>
      </a:dk1>
      <a:lt1>
        <a:srgbClr val="FFFFFF"/>
      </a:lt1>
      <a:dk2>
        <a:srgbClr val="00284C"/>
      </a:dk2>
      <a:lt2>
        <a:srgbClr val="BABCBE"/>
      </a:lt2>
      <a:accent1>
        <a:srgbClr val="004B8D"/>
      </a:accent1>
      <a:accent2>
        <a:srgbClr val="13B6EA"/>
      </a:accent2>
      <a:accent3>
        <a:srgbClr val="FFD200"/>
      </a:accent3>
      <a:accent4>
        <a:srgbClr val="F05133"/>
      </a:accent4>
      <a:accent5>
        <a:srgbClr val="00B5CC"/>
      </a:accent5>
      <a:accent6>
        <a:srgbClr val="652C89"/>
      </a:accent6>
      <a:hlink>
        <a:srgbClr val="13B6EA"/>
      </a:hlink>
      <a:folHlink>
        <a:srgbClr val="0E89B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D48DBC-A410-CD43-A386-0FDFBEB2C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 Professional Development request template FINAL</Template>
  <TotalTime>1</TotalTime>
  <Pages>2</Pages>
  <Words>156</Words>
  <Characters>1026</Characters>
  <Application>Microsoft Office Word</Application>
  <DocSecurity>0</DocSecurity>
  <Lines>30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IB Professional Development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Professional Development</dc:title>
  <dc:subject>School Request Template</dc:subject>
  <dc:creator>Joep Baars</dc:creator>
  <cp:keywords/>
  <dc:description/>
  <cp:lastModifiedBy>Joep Baars</cp:lastModifiedBy>
  <cp:revision>1</cp:revision>
  <dcterms:created xsi:type="dcterms:W3CDTF">2026-09-23T08:34:00Z</dcterms:created>
  <dcterms:modified xsi:type="dcterms:W3CDTF">2026-09-23T08:35:00Z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7ce83a-d5f4-4346-a17e-1b8483a47e8a_Enabled">
    <vt:lpwstr>true</vt:lpwstr>
  </property>
  <property fmtid="{D5CDD505-2E9C-101B-9397-08002B2CF9AE}" pid="3" name="MSIP_Label_f97ce83a-d5f4-4346-a17e-1b8483a47e8a_SetDate">
    <vt:lpwstr>2025-08-19T15:25:30Z</vt:lpwstr>
  </property>
  <property fmtid="{D5CDD505-2E9C-101B-9397-08002B2CF9AE}" pid="4" name="MSIP_Label_f97ce83a-d5f4-4346-a17e-1b8483a47e8a_Method">
    <vt:lpwstr>Standard</vt:lpwstr>
  </property>
  <property fmtid="{D5CDD505-2E9C-101B-9397-08002B2CF9AE}" pid="5" name="MSIP_Label_f97ce83a-d5f4-4346-a17e-1b8483a47e8a_Name">
    <vt:lpwstr>General</vt:lpwstr>
  </property>
  <property fmtid="{D5CDD505-2E9C-101B-9397-08002B2CF9AE}" pid="6" name="MSIP_Label_f97ce83a-d5f4-4346-a17e-1b8483a47e8a_SiteId">
    <vt:lpwstr>a89ed6de-9d77-443f-894d-4b7e7950053c</vt:lpwstr>
  </property>
  <property fmtid="{D5CDD505-2E9C-101B-9397-08002B2CF9AE}" pid="7" name="MSIP_Label_f97ce83a-d5f4-4346-a17e-1b8483a47e8a_ActionId">
    <vt:lpwstr>a803ca20-a74a-48f8-ae29-46f497bbb82d</vt:lpwstr>
  </property>
  <property fmtid="{D5CDD505-2E9C-101B-9397-08002B2CF9AE}" pid="8" name="MSIP_Label_f97ce83a-d5f4-4346-a17e-1b8483a47e8a_ContentBits">
    <vt:lpwstr>0</vt:lpwstr>
  </property>
  <property fmtid="{D5CDD505-2E9C-101B-9397-08002B2CF9AE}" pid="9" name="MSIP_Label_f97ce83a-d5f4-4346-a17e-1b8483a47e8a_Tag">
    <vt:lpwstr>50, 3, 0, 1</vt:lpwstr>
  </property>
  <property fmtid="{D5CDD505-2E9C-101B-9397-08002B2CF9AE}" pid="10" name="GrammarlyDocumentId">
    <vt:lpwstr>21ee9a7c-1192-41b6-a5d6-61d458133dfd</vt:lpwstr>
  </property>
</Properties>
</file>