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Arial Narrow" w:eastAsiaTheme="majorEastAsia" w:hAnsi="Arial Narrow" w:cs="Arial"/>
          <w:color w:val="003769" w:themeColor="accent1" w:themeShade="BF"/>
          <w:sz w:val="32"/>
          <w:szCs w:val="32"/>
          <w:lang w:val="es-ES" w:eastAsia="ja-JP"/>
        </w:rPr>
        <w:id w:val="358543613"/>
        <w:docPartObj>
          <w:docPartGallery w:val="Cover Pages"/>
          <w:docPartUnique/>
        </w:docPartObj>
      </w:sdtPr>
      <w:sdtContent>
        <w:p w14:paraId="771AE267" w14:textId="77777777" w:rsidR="005972EF" w:rsidRPr="00F9180F" w:rsidRDefault="00186B1E" w:rsidP="00B0732F">
          <w:pPr>
            <w:rPr>
              <w:rFonts w:cs="Arial"/>
              <w:lang w:val="es-ES"/>
            </w:rPr>
          </w:pPr>
          <w:r w:rsidRPr="00F9180F">
            <w:rPr>
              <w:rFonts w:cs="Arial"/>
              <w:noProof/>
              <w:lang w:val="es-ES"/>
            </w:rPr>
            <w:drawing>
              <wp:anchor distT="0" distB="0" distL="114300" distR="114300" simplePos="0" relativeHeight="251670528" behindDoc="1" locked="0" layoutInCell="1" allowOverlap="1" wp14:anchorId="41B1CFAC" wp14:editId="5D78C47C">
                <wp:simplePos x="0" y="0"/>
                <wp:positionH relativeFrom="column">
                  <wp:posOffset>-734060</wp:posOffset>
                </wp:positionH>
                <wp:positionV relativeFrom="paragraph">
                  <wp:posOffset>-476250</wp:posOffset>
                </wp:positionV>
                <wp:extent cx="7581684" cy="7483500"/>
                <wp:effectExtent l="0" t="0" r="635" b="0"/>
                <wp:wrapNone/>
                <wp:docPr id="579000572" name="Picture 6" descr="A person holding a book in a room with people in the background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79000572" name="Picture 6" descr="A person holding a book in a room with people in the background&#10;&#10;AI-generated content may be incorrect."/>
                        <pic:cNvPicPr/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16305" cy="751767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D6C7A42" w14:textId="77777777" w:rsidR="003B41D5" w:rsidRPr="00F9180F" w:rsidRDefault="009F5E08" w:rsidP="003B41D5">
          <w:pPr>
            <w:pStyle w:val="Heading2"/>
            <w:spacing w:before="0" w:after="0" w:line="240" w:lineRule="auto"/>
            <w:rPr>
              <w:rFonts w:ascii="Arial" w:hAnsi="Arial" w:cs="Arial"/>
              <w:lang w:val="es-ES"/>
            </w:rPr>
          </w:pPr>
          <w:r w:rsidRPr="00F9180F">
            <w:rPr>
              <w:rFonts w:ascii="Arial" w:hAnsi="Arial" w:cs="Arial"/>
              <w:noProof/>
              <w:lang w:val="es-ES"/>
            </w:rPr>
            <mc:AlternateContent>
              <mc:Choice Requires="wps">
                <w:drawing>
                  <wp:anchor distT="0" distB="0" distL="114300" distR="114300" simplePos="0" relativeHeight="251668480" behindDoc="0" locked="0" layoutInCell="1" allowOverlap="1" wp14:anchorId="7D16C26D" wp14:editId="6BDE536C">
                    <wp:simplePos x="0" y="0"/>
                    <wp:positionH relativeFrom="margin">
                      <wp:posOffset>-181610</wp:posOffset>
                    </wp:positionH>
                    <wp:positionV relativeFrom="paragraph">
                      <wp:posOffset>6997064</wp:posOffset>
                    </wp:positionV>
                    <wp:extent cx="6515100" cy="1724025"/>
                    <wp:effectExtent l="0" t="0" r="0" b="0"/>
                    <wp:wrapNone/>
                    <wp:docPr id="190925580" name="Text Box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515100" cy="172402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B1C22CF" w14:textId="77777777" w:rsidR="0057129A" w:rsidRPr="0054200C" w:rsidRDefault="00420D3C" w:rsidP="0057129A">
                                <w:pPr>
                                  <w:pStyle w:val="Subtitle"/>
                                  <w:jc w:val="center"/>
                                  <w:rPr>
                                    <w:rFonts w:cs="Arial"/>
                                    <w:color w:val="FFFFFF" w:themeColor="background1"/>
                                    <w:spacing w:val="0"/>
                                    <w:lang w:val="es-ES"/>
                                  </w:rPr>
                                </w:pPr>
                                <w:r>
                                  <w:rPr>
                                    <w:rFonts w:cs="Arial"/>
                                    <w:color w:val="FFFFFF" w:themeColor="background1"/>
                                    <w:sz w:val="24"/>
                                    <w:szCs w:val="24"/>
                                    <w:lang w:val="es"/>
                                  </w:rPr>
                                  <w:t xml:space="preserve">¿Quiere aprender lo que necesita para mejorar los resultados de sus estudiantes? </w:t>
                                </w:r>
                                <w:r>
                                  <w:rPr>
                                    <w:rFonts w:cs="Arial"/>
                                    <w:color w:val="FFFFFF" w:themeColor="background1"/>
                                    <w:sz w:val="24"/>
                                    <w:szCs w:val="24"/>
                                    <w:lang w:val="es"/>
                                  </w:rPr>
                                  <w:br/>
                                  <w:t>Es fácil justificar y solicitar los cursos a su colegio con esta plantilla. Esta plantilla está diseñada para servir como base para una solicitud escrita o un formulario en línea, o para proporcionarle argumentos que le permitan iniciar conversaciones con el personal de coordinación o la persona responsable de la toma de decisiones de su colegio. Aunque se incluye un texto de ejemplo, recomendamos seguir la orientación para asegurarse de que refleje los objetivos y necesidades particulares de usted y de su colegio.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D16C26D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5" o:spid="_x0000_s1026" type="#_x0000_t202" style="position:absolute;margin-left:-14.3pt;margin-top:550.95pt;width:513pt;height:135.7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" filled="f" stroked="f" strokeweight=".5pt">
                    <v:textbox>
                      <w:txbxContent>
                        <w:p w14:paraId="4B1C22CF" w14:textId="77777777" w:rsidR="0057129A" w:rsidRPr="0054200C" w:rsidRDefault="00420D3C" w:rsidP="0057129A">
                          <w:pPr>
                            <w:pStyle w:val="Subtitle"/>
                            <w:jc w:val="center"/>
                            <w:rPr>
                              <w:rFonts w:cs="Arial"/>
                              <w:color w:val="FFFFFF" w:themeColor="background1"/>
                              <w:spacing w:val="0"/>
                              <w:lang w:val="es-ES"/>
                            </w:rPr>
                          </w:pPr>
                          <w:r>
                            <w:rPr>
                              <w:rFonts w:cs="Arial"/>
                              <w:color w:val="FFFFFF" w:themeColor="background1"/>
                              <w:sz w:val="24"/>
                              <w:szCs w:val="24"/>
                              <w:lang w:val="es"/>
                            </w:rPr>
                            <w:t xml:space="preserve">¿Quiere aprender lo que necesita para mejorar los resultados de sus estudiantes? </w:t>
                          </w:r>
                          <w:r>
                            <w:rPr>
                              <w:rFonts w:cs="Arial"/>
                              <w:color w:val="FFFFFF" w:themeColor="background1"/>
                              <w:sz w:val="24"/>
                              <w:szCs w:val="24"/>
                              <w:lang w:val="es"/>
                            </w:rPr>
                            <w:br/>
                            <w:t>Es fácil justificar y solicitar los cursos a su colegio con esta plantilla. Esta plantilla está diseñada para servir como base para una solicitud escrita o un formulario en línea, o para proporcionarle argumentos que le permitan iniciar conversaciones con el personal de coordinación o la persona responsable de la toma de decisiones de su colegio. Aunque se incluye un texto de ejemplo, recomendamos seguir la orientación para asegurarse de que refleje los objetivos y necesidades particulares de usted y de su colegio.</w:t>
                          </w:r>
                        </w:p>
                      </w:txbxContent>
                    </v:textbox>
                    <w10:wrap anchorx="margin"/>
                  </v:shape>
                </w:pict>
              </mc:Fallback>
            </mc:AlternateContent>
          </w:r>
          <w:r w:rsidRPr="00F9180F">
            <w:rPr>
              <w:rFonts w:ascii="Arial" w:hAnsi="Arial" w:cs="Arial"/>
              <w:noProof/>
              <w:lang w:val="es-ES"/>
            </w:rPr>
            <mc:AlternateContent>
              <mc:Choice Requires="wps">
                <w:drawing>
                  <wp:anchor distT="0" distB="0" distL="114300" distR="114300" simplePos="0" relativeHeight="251669504" behindDoc="1" locked="0" layoutInCell="1" allowOverlap="1" wp14:anchorId="13052C27" wp14:editId="487B8758">
                    <wp:simplePos x="0" y="0"/>
                    <wp:positionH relativeFrom="column">
                      <wp:posOffset>-768566</wp:posOffset>
                    </wp:positionH>
                    <wp:positionV relativeFrom="paragraph">
                      <wp:posOffset>6689833</wp:posOffset>
                    </wp:positionV>
                    <wp:extent cx="7616190" cy="2254370"/>
                    <wp:effectExtent l="0" t="0" r="3810" b="6350"/>
                    <wp:wrapNone/>
                    <wp:docPr id="159325590" name="Rectangle 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616190" cy="2254370"/>
                            </a:xfrm>
                            <a:prstGeom prst="rect">
                              <a:avLst/>
                            </a:prstGeom>
                            <a:solidFill>
                              <a:schemeClr val="accent1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05A33AF4" id="Rectangle 6" o:spid="_x0000_s1026" style="position:absolute;margin-left:-60.5pt;margin-top:526.75pt;width:599.7pt;height:177.5pt;z-index:-251646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" fillcolor="#004b8d [3204]" stroked="f" strokeweight="1pt"/>
                </w:pict>
              </mc:Fallback>
            </mc:AlternateContent>
          </w:r>
          <w:r w:rsidRPr="00F9180F">
            <w:rPr>
              <w:rFonts w:ascii="Arial" w:hAnsi="Arial" w:cs="Arial"/>
              <w:noProof/>
              <w:lang w:val="es-ES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46041721" wp14:editId="25F836DD">
                    <wp:simplePos x="0" y="0"/>
                    <wp:positionH relativeFrom="margin">
                      <wp:posOffset>-319405</wp:posOffset>
                    </wp:positionH>
                    <wp:positionV relativeFrom="page">
                      <wp:posOffset>5960745</wp:posOffset>
                    </wp:positionV>
                    <wp:extent cx="6723380" cy="1380490"/>
                    <wp:effectExtent l="0" t="0" r="0" b="0"/>
                    <wp:wrapSquare wrapText="bothSides"/>
                    <wp:docPr id="470" name="Text Box 16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723380" cy="138049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sdt>
                                <w:sdtPr>
                                  <w:rPr>
                                    <w:rFonts w:cs="Arial"/>
                                    <w:color w:val="FFFFFF" w:themeColor="background1"/>
                                    <w:sz w:val="72"/>
                                    <w:szCs w:val="144"/>
                                    <w:lang w:val="es-ES"/>
                                  </w:rPr>
                                  <w:alias w:val="Title"/>
                                  <w:id w:val="-958338334"/>
      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      <w:text/>
                                </w:sdtPr>
                                <w:sdtContent>
                                  <w:p w14:paraId="19FE1E29" w14:textId="0004A847" w:rsidR="005972EF" w:rsidRPr="0054200C" w:rsidRDefault="0054200C" w:rsidP="003B41D5">
                                    <w:pPr>
                                      <w:pStyle w:val="Heading1"/>
                                      <w:spacing w:line="240" w:lineRule="auto"/>
                                      <w:jc w:val="center"/>
                                      <w:rPr>
                                        <w:rFonts w:cs="Arial"/>
                                        <w:noProof/>
                                        <w:color w:val="FFFFFF" w:themeColor="background1"/>
                                        <w:sz w:val="72"/>
                                        <w:szCs w:val="144"/>
                                        <w:lang w:val="es-ES"/>
                                      </w:rPr>
                                    </w:pPr>
                                    <w:r w:rsidRPr="0054200C">
                                      <w:rPr>
                                        <w:rFonts w:cs="Arial"/>
                                        <w:color w:val="FFFFFF" w:themeColor="background1"/>
                                        <w:sz w:val="72"/>
                                        <w:szCs w:val="144"/>
                                        <w:lang w:val="es-ES"/>
                                      </w:rPr>
                                      <w:t>Desarrollo profesional del IB</w:t>
                                    </w:r>
                                  </w:p>
                                </w:sdtContent>
                              </w:sdt>
                              <w:sdt>
                                <w:sdtPr>
                                  <w:rPr>
                                    <w:rFonts w:cs="Arial"/>
                                    <w:color w:val="FFFFFF" w:themeColor="background1"/>
                                    <w:sz w:val="52"/>
                                    <w:szCs w:val="52"/>
                                    <w:lang w:val="es-ES"/>
                                  </w:rPr>
                                  <w:alias w:val="Subtitle"/>
                                  <w:id w:val="15524255"/>
      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      <w:text/>
                                </w:sdtPr>
                                <w:sdtContent>
                                  <w:p w14:paraId="44D7C6D6" w14:textId="06292276" w:rsidR="005972EF" w:rsidRPr="0054200C" w:rsidRDefault="0054200C" w:rsidP="003B41D5">
                                    <w:pPr>
                                      <w:jc w:val="center"/>
                                      <w:rPr>
                                        <w:rFonts w:eastAsiaTheme="majorEastAsia" w:cs="Arial"/>
                                        <w:noProof/>
                                        <w:color w:val="FFFFFF" w:themeColor="background1"/>
                                        <w:sz w:val="32"/>
                                        <w:szCs w:val="40"/>
                                        <w:lang w:val="es-ES"/>
                                      </w:rPr>
                                    </w:pPr>
                                    <w:r w:rsidRPr="0054200C">
                                      <w:rPr>
                                        <w:rFonts w:cs="Arial"/>
                                        <w:color w:val="FFFFFF" w:themeColor="background1"/>
                                        <w:sz w:val="52"/>
                                        <w:szCs w:val="52"/>
                                        <w:lang w:val="es-ES"/>
                                      </w:rPr>
                                      <w:t>Plantilla de solicitud para el colegio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 w14:anchorId="46041721" id="Text Box 16" o:spid="_x0000_s1027" type="#_x0000_t202" style="position:absolute;margin-left:-25.15pt;margin-top:469.35pt;width:529.4pt;height:108.7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" filled="f" stroked="f" strokeweight=".5pt">
                    <v:textbox>
                      <w:txbxContent>
                        <w:sdt>
                          <w:sdtPr>
                            <w:rPr>
                              <w:rFonts w:cs="Arial"/>
                              <w:color w:val="FFFFFF" w:themeColor="background1"/>
                              <w:sz w:val="72"/>
                              <w:szCs w:val="144"/>
                              <w:lang w:val="es-ES"/>
                            </w:rPr>
                            <w:alias w:val="Title"/>
                            <w:id w:val="-958338334"/>
    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    <w:text/>
                          </w:sdtPr>
                          <w:sdtContent>
                            <w:p w14:paraId="19FE1E29" w14:textId="0004A847" w:rsidR="005972EF" w:rsidRPr="0054200C" w:rsidRDefault="0054200C" w:rsidP="003B41D5">
                              <w:pPr>
                                <w:pStyle w:val="Heading1"/>
                                <w:spacing w:line="240" w:lineRule="auto"/>
                                <w:jc w:val="center"/>
                                <w:rPr>
                                  <w:rFonts w:cs="Arial"/>
                                  <w:noProof/>
                                  <w:color w:val="FFFFFF" w:themeColor="background1"/>
                                  <w:sz w:val="72"/>
                                  <w:szCs w:val="144"/>
                                  <w:lang w:val="es-ES"/>
                                </w:rPr>
                              </w:pPr>
                              <w:r w:rsidRPr="0054200C">
                                <w:rPr>
                                  <w:rFonts w:cs="Arial"/>
                                  <w:color w:val="FFFFFF" w:themeColor="background1"/>
                                  <w:sz w:val="72"/>
                                  <w:szCs w:val="144"/>
                                  <w:lang w:val="es-ES"/>
                                </w:rPr>
                                <w:t>Desarrollo profesional del IB</w:t>
                              </w:r>
                            </w:p>
                          </w:sdtContent>
                        </w:sdt>
                        <w:sdt>
                          <w:sdtPr>
                            <w:rPr>
                              <w:rFonts w:cs="Arial"/>
                              <w:color w:val="FFFFFF" w:themeColor="background1"/>
                              <w:sz w:val="52"/>
                              <w:szCs w:val="52"/>
                              <w:lang w:val="es-ES"/>
                            </w:rPr>
                            <w:alias w:val="Subtitle"/>
                            <w:id w:val="15524255"/>
        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        <w:text/>
                          </w:sdtPr>
                          <w:sdtContent>
                            <w:p w14:paraId="44D7C6D6" w14:textId="06292276" w:rsidR="005972EF" w:rsidRPr="0054200C" w:rsidRDefault="0054200C" w:rsidP="003B41D5">
                              <w:pPr>
                                <w:jc w:val="center"/>
                                <w:rPr>
                                  <w:rFonts w:eastAsiaTheme="majorEastAsia" w:cs="Arial"/>
                                  <w:noProof/>
                                  <w:color w:val="FFFFFF" w:themeColor="background1"/>
                                  <w:sz w:val="32"/>
                                  <w:szCs w:val="40"/>
                                  <w:lang w:val="es-ES"/>
                                </w:rPr>
                              </w:pPr>
                              <w:r w:rsidRPr="0054200C">
                                <w:rPr>
                                  <w:rFonts w:cs="Arial"/>
                                  <w:color w:val="FFFFFF" w:themeColor="background1"/>
                                  <w:sz w:val="52"/>
                                  <w:szCs w:val="52"/>
                                  <w:lang w:val="es-ES"/>
                                </w:rPr>
                                <w:t>Plantilla de solicitud para el colegio</w:t>
                              </w:r>
                            </w:p>
                          </w:sdtContent>
                        </w:sdt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 w:rsidRPr="00F9180F">
            <w:rPr>
              <w:rFonts w:ascii="Arial" w:hAnsi="Arial" w:cs="Arial"/>
              <w:lang w:val="es-ES"/>
            </w:rPr>
            <w:br w:type="page"/>
          </w:r>
        </w:p>
      </w:sdtContent>
    </w:sdt>
    <w:p w14:paraId="259B2519" w14:textId="77777777" w:rsidR="00183DFA" w:rsidRPr="00F9180F" w:rsidRDefault="00DF6B91" w:rsidP="00E915FA">
      <w:pPr>
        <w:pStyle w:val="Heading2"/>
        <w:spacing w:before="0" w:after="0" w:line="240" w:lineRule="auto"/>
        <w:ind w:left="-142"/>
        <w:rPr>
          <w:rFonts w:ascii="Arial" w:hAnsi="Arial" w:cs="Arial"/>
          <w:color w:val="BABCBE" w:themeColor="background2"/>
          <w:lang w:val="es-ES"/>
        </w:rPr>
      </w:pPr>
      <w:r w:rsidRPr="00F9180F">
        <w:rPr>
          <w:rFonts w:ascii="Arial" w:hAnsi="Arial" w:cs="Arial"/>
          <w:color w:val="BABCBE" w:themeColor="background2"/>
          <w:lang w:val="es-ES"/>
        </w:rPr>
        <w:lastRenderedPageBreak/>
        <w:t>Desarrollo profesional del IB</w:t>
      </w:r>
    </w:p>
    <w:p w14:paraId="4BEAF1DE" w14:textId="77777777" w:rsidR="00DA2A26" w:rsidRPr="00F9180F" w:rsidRDefault="00E915FA" w:rsidP="00E915FA">
      <w:pPr>
        <w:pStyle w:val="Heading1"/>
        <w:spacing w:before="0" w:after="480"/>
        <w:ind w:left="-142"/>
        <w:rPr>
          <w:rFonts w:cs="Arial"/>
          <w:b w:val="0"/>
          <w:color w:val="13B6EA" w:themeColor="accent2"/>
          <w:sz w:val="56"/>
          <w:szCs w:val="56"/>
          <w:lang w:val="es-ES"/>
        </w:rPr>
      </w:pPr>
      <w:r w:rsidRPr="00F9180F">
        <w:rPr>
          <w:rFonts w:cs="Arial"/>
          <w:b w:val="0"/>
          <w:noProof/>
          <w:color w:val="004B8D" w:themeColor="accent1"/>
          <w:lang w:val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5D8903" wp14:editId="548D4A55">
                <wp:simplePos x="0" y="0"/>
                <wp:positionH relativeFrom="column">
                  <wp:posOffset>2285365</wp:posOffset>
                </wp:positionH>
                <wp:positionV relativeFrom="paragraph">
                  <wp:posOffset>804545</wp:posOffset>
                </wp:positionV>
                <wp:extent cx="4257675" cy="8501974"/>
                <wp:effectExtent l="0" t="0" r="9525" b="0"/>
                <wp:wrapNone/>
                <wp:docPr id="158454815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57675" cy="850197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BBAE61C" w14:textId="740B0B10" w:rsidR="003B41D5" w:rsidRPr="005420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"/>
                              </w:rPr>
                              <w:t xml:space="preserve">Estimado/a Sr/a. </w:t>
                            </w:r>
                            <w:r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>[Apellido de</w:t>
                            </w:r>
                            <w:r w:rsidR="0054200C"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>l coordinador/a</w:t>
                            </w:r>
                            <w:r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 xml:space="preserve"> del colegio]</w:t>
                            </w:r>
                            <w:r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"/>
                              </w:rPr>
                              <w:t>:</w:t>
                            </w:r>
                          </w:p>
                          <w:p w14:paraId="0C1A925F" w14:textId="77777777" w:rsidR="003B41D5" w:rsidRPr="00F9180F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  <w:p w14:paraId="726E03F3" w14:textId="77777777" w:rsidR="003B41D5" w:rsidRPr="005420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"/>
                              </w:rPr>
                              <w:t xml:space="preserve">Me dirijo a usted para solicitar su apoyo a fin de participar en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>[Título de la experiencia de desarrollo profesional],</w:t>
                            </w:r>
                            <w:r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"/>
                              </w:rPr>
                              <w:t xml:space="preserve"> impartido por el equipo de </w:t>
                            </w:r>
                            <w:hyperlink r:id="rId12" w:history="1">
                              <w:r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sz w:val="20"/>
                                  <w:szCs w:val="20"/>
                                  <w:lang w:val="es"/>
                                </w:rPr>
                                <w:t>desarrollo profesional del Bachillerato Internacional (IB)</w:t>
                              </w:r>
                            </w:hyperlink>
                            <w:r>
                              <w:rPr>
                                <w:rFonts w:cs="Arial"/>
                                <w:b/>
                                <w:bCs/>
                                <w:sz w:val="20"/>
                                <w:szCs w:val="20"/>
                                <w:lang w:val="es"/>
                              </w:rPr>
                              <w:t>.</w:t>
                            </w:r>
                          </w:p>
                          <w:p w14:paraId="019A7F63" w14:textId="77777777" w:rsidR="003B41D5" w:rsidRPr="00F9180F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  <w:p w14:paraId="1F15A10E" w14:textId="77777777" w:rsidR="003B41D5" w:rsidRPr="005420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"/>
                              </w:rPr>
                              <w:t xml:space="preserve">Creo que se trata de una oportunidad invaluable no solo para crecer como docente, sino también para aportar energía renovada y nuevas estrategias que tendrán un impacto positivo directo en mi alumnado y en la comunidad de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>[su colegio]</w:t>
                            </w:r>
                            <w:r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"/>
                              </w:rPr>
                              <w:t>.</w:t>
                            </w:r>
                          </w:p>
                          <w:p w14:paraId="1BD05062" w14:textId="77777777" w:rsidR="003B41D5" w:rsidRPr="00F9180F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  <w:p w14:paraId="21A88AB8" w14:textId="77777777" w:rsidR="003B41D5" w:rsidRPr="005420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"/>
                              </w:rPr>
                              <w:t>Específicamente,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 xml:space="preserve"> [Título de la experiencia de desarrollo profesional]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lang w:val="es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"/>
                              </w:rPr>
                              <w:t>me proporcionará las habilidades y la confianza necesarias para realizar las siguientes labores:</w:t>
                            </w:r>
                          </w:p>
                          <w:p w14:paraId="59DE7F22" w14:textId="77777777" w:rsidR="003B41D5" w:rsidRPr="0054200C" w:rsidRDefault="003B41D5" w:rsidP="003B41D5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>Diseñar experiencias de aprendizaje que despierten la curiosidad y desarrollen la agencia del alumnado</w:t>
                            </w:r>
                          </w:p>
                          <w:p w14:paraId="47C02C15" w14:textId="77777777" w:rsidR="003B41D5" w:rsidRPr="0054200C" w:rsidRDefault="003B41D5" w:rsidP="003B41D5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>Conectar más estrechamente el aprendizaje en el aula con la vida del alumnado</w:t>
                            </w:r>
                          </w:p>
                          <w:p w14:paraId="3267F301" w14:textId="77777777" w:rsidR="003B41D5" w:rsidRPr="0054200C" w:rsidRDefault="003B41D5" w:rsidP="003B41D5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rPr>
                                <w:rFonts w:cs="Arial"/>
                                <w:b/>
                                <w:color w:val="0E4C8D"/>
                                <w:sz w:val="20"/>
                                <w:szCs w:val="20"/>
                                <w:highlight w:val="yellow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>Poner en práctica estrategias de enseñanza innovadoras y sostenibles que tengan un efecto medible</w:t>
                            </w:r>
                          </w:p>
                          <w:p w14:paraId="58E22AE1" w14:textId="77777777" w:rsidR="003B41D5" w:rsidRPr="0054200C" w:rsidRDefault="003B41D5" w:rsidP="003B41D5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 xml:space="preserve">Diseñar experiencias de aprendizaje pertinentes, tales como la estructuración de un curso de Teoría del Conocimiento que incorpore una evaluación auténtica </w:t>
                            </w:r>
                          </w:p>
                          <w:p w14:paraId="7793D872" w14:textId="77777777" w:rsidR="003B41D5" w:rsidRPr="0054200C" w:rsidRDefault="003B41D5" w:rsidP="003B41D5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 xml:space="preserve">Adquirir métodos prácticos y aplicables de forma inmediata, como el diseño de un currículo para apoyar el desarrollo de habilidades del alumnado </w:t>
                            </w:r>
                          </w:p>
                          <w:p w14:paraId="7DE37E07" w14:textId="77777777" w:rsidR="003B41D5" w:rsidRPr="0054200C" w:rsidRDefault="003B41D5" w:rsidP="003B41D5">
                            <w:pPr>
                              <w:pStyle w:val="ListParagraph"/>
                              <w:numPr>
                                <w:ilvl w:val="0"/>
                                <w:numId w:val="25"/>
                              </w:numPr>
                              <w:spacing w:line="276" w:lineRule="auto"/>
                              <w:rPr>
                                <w:rFonts w:cs="Arial"/>
                                <w:b/>
                                <w:color w:val="0E4C8D"/>
                                <w:sz w:val="20"/>
                                <w:szCs w:val="20"/>
                                <w:highlight w:val="yellow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 xml:space="preserve">Crear clases basadas en la indagación </w:t>
                            </w:r>
                            <w:r w:rsidRPr="002F2C68"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 xml:space="preserve">que </w:t>
                            </w:r>
                            <w:r w:rsidRPr="002F2C68">
                              <w:rPr>
                                <w:rFonts w:cs="Arial"/>
                                <w:b/>
                                <w:bCs/>
                                <w:color w:val="004B8D" w:themeColor="accent1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 xml:space="preserve">despierten </w:t>
                            </w:r>
                            <w:r w:rsidRPr="002F2C68">
                              <w:rPr>
                                <w:rFonts w:cs="Arial"/>
                                <w:b/>
                                <w:bCs/>
                                <w:color w:val="004B8D" w:themeColor="accent1"/>
                                <w:sz w:val="20"/>
                                <w:szCs w:val="20"/>
                                <w:highlight w:val="yellow"/>
                                <w:shd w:val="clear" w:color="auto" w:fill="FFFFFF"/>
                                <w:lang w:val="es"/>
                              </w:rPr>
                              <w:t xml:space="preserve">la curiosidad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4B8D" w:themeColor="accent1"/>
                                <w:sz w:val="20"/>
                                <w:szCs w:val="20"/>
                                <w:highlight w:val="yellow"/>
                                <w:shd w:val="clear" w:color="auto" w:fill="FFFFFF"/>
                                <w:lang w:val="es"/>
                              </w:rPr>
                              <w:t>del alumnado y le ayuden a comprender conceptos y contextos</w:t>
                            </w:r>
                          </w:p>
                          <w:p w14:paraId="1B66D30C" w14:textId="77777777" w:rsidR="003B41D5" w:rsidRPr="005420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"/>
                              </w:rPr>
                              <w:t xml:space="preserve">Esto es coherente con el objetivo de nuestro colegio de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>[mejorar la participación del alumnado y la permanencia escolar. A lo largo del curso, elaboraré las estrategias necesarias para garantizar que el alumnado se sienta inspirado, conectado y estimulado].</w:t>
                            </w:r>
                          </w:p>
                          <w:p w14:paraId="52BB3A9E" w14:textId="77777777" w:rsidR="003B41D5" w:rsidRPr="00F9180F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  <w:p w14:paraId="73C48F45" w14:textId="77777777" w:rsidR="003B41D5" w:rsidRPr="0054200C" w:rsidRDefault="003B41D5" w:rsidP="00363DB4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"/>
                              </w:rPr>
                              <w:t>El desarrollo profesional del IB es riguroso, está basado pruebas y es totalmente coherente con las normas del IB. Sumado a ello, me conectará con una red global de profesionales de la educación del IB, lo que nos permitirá acceder a un intercambio de mejores prácticas que fortalecerá la enseñanza y el aprendizaje en todo nuestro colegio.</w:t>
                            </w:r>
                          </w:p>
                          <w:p w14:paraId="56B93C08" w14:textId="77777777" w:rsidR="00E915FA" w:rsidRPr="00F9180F" w:rsidRDefault="00E915FA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  <w:p w14:paraId="1B40E363" w14:textId="77777777" w:rsidR="003B41D5" w:rsidRPr="0054200C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"/>
                              </w:rPr>
                              <w:t>Gracias por considerar mi solicitud. Estoy a su disposición para conversar en más detalle sobre cómo esta experiencia se alinea con nuestros objetivos de desarrollo y sobre la manera en la que aplicaré lo aprendido para enriquecer las experiencias de nuestro alumnado y a nuestro colegio.</w:t>
                            </w:r>
                          </w:p>
                          <w:p w14:paraId="236016B2" w14:textId="77777777" w:rsidR="003B41D5" w:rsidRPr="00F9180F" w:rsidRDefault="003B41D5" w:rsidP="003B41D5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16"/>
                                <w:szCs w:val="16"/>
                                <w:lang w:val="es-ES"/>
                              </w:rPr>
                            </w:pPr>
                          </w:p>
                          <w:p w14:paraId="38537A50" w14:textId="77777777" w:rsidR="003B41D5" w:rsidRPr="0054200C" w:rsidRDefault="003B41D5" w:rsidP="00E915FA">
                            <w:pPr>
                              <w:spacing w:line="276" w:lineRule="auto"/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"/>
                              </w:rPr>
                              <w:t>Con sincero agradecimiento,</w:t>
                            </w:r>
                            <w:r>
                              <w:rPr>
                                <w:rFonts w:cs="Arial"/>
                                <w:color w:val="0E4C8D"/>
                                <w:sz w:val="20"/>
                                <w:szCs w:val="20"/>
                                <w:lang w:val="es"/>
                              </w:rPr>
                              <w:br/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E4C8D"/>
                                <w:sz w:val="20"/>
                                <w:szCs w:val="20"/>
                                <w:highlight w:val="yellow"/>
                                <w:lang w:val="es"/>
                              </w:rPr>
                              <w:t>[Nombre completo]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5D890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8" type="#_x0000_t202" style="position:absolute;left:0;text-align:left;margin-left:179.95pt;margin-top:63.35pt;width:335.25pt;height:669.4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" fillcolor="white [3201]" stroked="f" strokeweight=".5pt">
                <v:textbox>
                  <w:txbxContent>
                    <w:p w14:paraId="3BBAE61C" w14:textId="740B0B10" w:rsidR="003B41D5" w:rsidRPr="0054200C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/>
                          <w:color w:val="0E4C8D"/>
                          <w:sz w:val="20"/>
                          <w:szCs w:val="20"/>
                          <w:lang w:val="es"/>
                        </w:rPr>
                        <w:t xml:space="preserve">Estimado/a Sr/a. </w:t>
                      </w:r>
                      <w:r>
                        <w:rPr>
                          <w:rFonts w:cs="Arial"/>
                          <w:color w:val="0E4C8D"/>
                          <w:sz w:val="20"/>
                          <w:szCs w:val="20"/>
                          <w:highlight w:val="yellow"/>
                          <w:lang w:val="es"/>
                        </w:rPr>
                        <w:t>[Apellido de</w:t>
                      </w:r>
                      <w:r w:rsidR="0054200C">
                        <w:rPr>
                          <w:rFonts w:cs="Arial"/>
                          <w:color w:val="0E4C8D"/>
                          <w:sz w:val="20"/>
                          <w:szCs w:val="20"/>
                          <w:highlight w:val="yellow"/>
                          <w:lang w:val="es"/>
                        </w:rPr>
                        <w:t>l coordinador/a</w:t>
                      </w:r>
                      <w:r>
                        <w:rPr>
                          <w:rFonts w:cs="Arial"/>
                          <w:color w:val="0E4C8D"/>
                          <w:sz w:val="20"/>
                          <w:szCs w:val="20"/>
                          <w:highlight w:val="yellow"/>
                          <w:lang w:val="es"/>
                        </w:rPr>
                        <w:t xml:space="preserve"> del colegio]</w:t>
                      </w:r>
                      <w:r>
                        <w:rPr>
                          <w:rFonts w:cs="Arial"/>
                          <w:color w:val="0E4C8D"/>
                          <w:sz w:val="20"/>
                          <w:szCs w:val="20"/>
                          <w:lang w:val="es"/>
                        </w:rPr>
                        <w:t>:</w:t>
                      </w:r>
                    </w:p>
                    <w:p w14:paraId="0C1A925F" w14:textId="77777777" w:rsidR="003B41D5" w:rsidRPr="00F9180F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16"/>
                          <w:szCs w:val="16"/>
                          <w:lang w:val="es-ES"/>
                        </w:rPr>
                      </w:pPr>
                    </w:p>
                    <w:p w14:paraId="726E03F3" w14:textId="77777777" w:rsidR="003B41D5" w:rsidRPr="0054200C" w:rsidRDefault="003B41D5" w:rsidP="003B41D5">
                      <w:pPr>
                        <w:spacing w:line="276" w:lineRule="auto"/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/>
                          <w:color w:val="0E4C8D"/>
                          <w:sz w:val="20"/>
                          <w:szCs w:val="20"/>
                          <w:lang w:val="es"/>
                        </w:rPr>
                        <w:t xml:space="preserve">Me dirijo a usted para solicitar su apoyo a fin de participar en </w:t>
                      </w:r>
                      <w:r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"/>
                        </w:rPr>
                        <w:t>[Título de la experiencia de desarrollo profesional],</w:t>
                      </w:r>
                      <w:r>
                        <w:rPr>
                          <w:rFonts w:cs="Arial"/>
                          <w:color w:val="0E4C8D"/>
                          <w:sz w:val="20"/>
                          <w:szCs w:val="20"/>
                          <w:lang w:val="es"/>
                        </w:rPr>
                        <w:t xml:space="preserve"> impartido por el equipo de </w:t>
                      </w:r>
                      <w:hyperlink r:id="rId13" w:history="1">
                        <w:r>
                          <w:rPr>
                            <w:rStyle w:val="Hyperlink"/>
                            <w:rFonts w:cs="Arial"/>
                            <w:b/>
                            <w:bCs/>
                            <w:sz w:val="20"/>
                            <w:szCs w:val="20"/>
                            <w:lang w:val="es"/>
                          </w:rPr>
                          <w:t>desarrollo profesional del Bachillerato Internacional (IB)</w:t>
                        </w:r>
                      </w:hyperlink>
                      <w:r>
                        <w:rPr>
                          <w:rFonts w:cs="Arial"/>
                          <w:b/>
                          <w:bCs/>
                          <w:sz w:val="20"/>
                          <w:szCs w:val="20"/>
                          <w:lang w:val="es"/>
                        </w:rPr>
                        <w:t>.</w:t>
                      </w:r>
                    </w:p>
                    <w:p w14:paraId="019A7F63" w14:textId="77777777" w:rsidR="003B41D5" w:rsidRPr="00F9180F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16"/>
                          <w:szCs w:val="16"/>
                          <w:lang w:val="es-ES"/>
                        </w:rPr>
                      </w:pPr>
                    </w:p>
                    <w:p w14:paraId="1F15A10E" w14:textId="77777777" w:rsidR="003B41D5" w:rsidRPr="0054200C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/>
                          <w:color w:val="0E4C8D"/>
                          <w:sz w:val="20"/>
                          <w:szCs w:val="20"/>
                          <w:lang w:val="es"/>
                        </w:rPr>
                        <w:t xml:space="preserve">Creo que se trata de una oportunidad invaluable no solo para crecer como docente, sino también para aportar energía renovada y nuevas estrategias que tendrán un impacto positivo directo en mi alumnado y en la comunidad de </w:t>
                      </w:r>
                      <w:r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"/>
                        </w:rPr>
                        <w:t>[su colegio]</w:t>
                      </w:r>
                      <w:r>
                        <w:rPr>
                          <w:rFonts w:cs="Arial"/>
                          <w:color w:val="0E4C8D"/>
                          <w:sz w:val="20"/>
                          <w:szCs w:val="20"/>
                          <w:lang w:val="es"/>
                        </w:rPr>
                        <w:t>.</w:t>
                      </w:r>
                    </w:p>
                    <w:p w14:paraId="1BD05062" w14:textId="77777777" w:rsidR="003B41D5" w:rsidRPr="00F9180F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16"/>
                          <w:szCs w:val="16"/>
                          <w:lang w:val="es-ES"/>
                        </w:rPr>
                      </w:pPr>
                    </w:p>
                    <w:p w14:paraId="21A88AB8" w14:textId="77777777" w:rsidR="003B41D5" w:rsidRPr="0054200C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/>
                          <w:color w:val="0E4C8D"/>
                          <w:sz w:val="20"/>
                          <w:szCs w:val="20"/>
                          <w:lang w:val="es"/>
                        </w:rPr>
                        <w:t>Específicamente,</w:t>
                      </w:r>
                      <w:r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"/>
                        </w:rPr>
                        <w:t xml:space="preserve"> [Título de la experiencia de desarrollo profesional]</w:t>
                      </w:r>
                      <w:r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lang w:val="es"/>
                        </w:rPr>
                        <w:t xml:space="preserve"> </w:t>
                      </w:r>
                      <w:r>
                        <w:rPr>
                          <w:rFonts w:cs="Arial"/>
                          <w:color w:val="0E4C8D"/>
                          <w:sz w:val="20"/>
                          <w:szCs w:val="20"/>
                          <w:lang w:val="es"/>
                        </w:rPr>
                        <w:t>me proporcionará las habilidades y la confianza necesarias para realizar las siguientes labores:</w:t>
                      </w:r>
                    </w:p>
                    <w:p w14:paraId="59DE7F22" w14:textId="77777777" w:rsidR="003B41D5" w:rsidRPr="0054200C" w:rsidRDefault="003B41D5" w:rsidP="003B41D5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-ES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"/>
                        </w:rPr>
                        <w:t>Diseñar experiencias de aprendizaje que despierten la curiosidad y desarrollen la agencia del alumnado</w:t>
                      </w:r>
                    </w:p>
                    <w:p w14:paraId="47C02C15" w14:textId="77777777" w:rsidR="003B41D5" w:rsidRPr="0054200C" w:rsidRDefault="003B41D5" w:rsidP="003B41D5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-ES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"/>
                        </w:rPr>
                        <w:t>Conectar más estrechamente el aprendizaje en el aula con la vida del alumnado</w:t>
                      </w:r>
                    </w:p>
                    <w:p w14:paraId="3267F301" w14:textId="77777777" w:rsidR="003B41D5" w:rsidRPr="0054200C" w:rsidRDefault="003B41D5" w:rsidP="003B41D5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rPr>
                          <w:rFonts w:cs="Arial"/>
                          <w:b/>
                          <w:color w:val="0E4C8D"/>
                          <w:sz w:val="20"/>
                          <w:szCs w:val="20"/>
                          <w:highlight w:val="yellow"/>
                          <w:lang w:val="es-ES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"/>
                        </w:rPr>
                        <w:t>Poner en práctica estrategias de enseñanza innovadoras y sostenibles que tengan un efecto medible</w:t>
                      </w:r>
                    </w:p>
                    <w:p w14:paraId="58E22AE1" w14:textId="77777777" w:rsidR="003B41D5" w:rsidRPr="0054200C" w:rsidRDefault="003B41D5" w:rsidP="003B41D5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-ES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"/>
                        </w:rPr>
                        <w:t xml:space="preserve">Diseñar experiencias de aprendizaje pertinentes, tales como la estructuración de un curso de Teoría del Conocimiento que incorpore una evaluación auténtica </w:t>
                      </w:r>
                    </w:p>
                    <w:p w14:paraId="7793D872" w14:textId="77777777" w:rsidR="003B41D5" w:rsidRPr="0054200C" w:rsidRDefault="003B41D5" w:rsidP="003B41D5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-ES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"/>
                        </w:rPr>
                        <w:t xml:space="preserve">Adquirir métodos prácticos y aplicables de forma inmediata, como el diseño de un currículo para apoyar el desarrollo de habilidades del alumnado </w:t>
                      </w:r>
                    </w:p>
                    <w:p w14:paraId="7DE37E07" w14:textId="77777777" w:rsidR="003B41D5" w:rsidRPr="0054200C" w:rsidRDefault="003B41D5" w:rsidP="003B41D5">
                      <w:pPr>
                        <w:pStyle w:val="ListParagraph"/>
                        <w:numPr>
                          <w:ilvl w:val="0"/>
                          <w:numId w:val="25"/>
                        </w:numPr>
                        <w:spacing w:line="276" w:lineRule="auto"/>
                        <w:rPr>
                          <w:rFonts w:cs="Arial"/>
                          <w:b/>
                          <w:color w:val="0E4C8D"/>
                          <w:sz w:val="20"/>
                          <w:szCs w:val="20"/>
                          <w:highlight w:val="yellow"/>
                          <w:lang w:val="es-ES"/>
                        </w:rPr>
                      </w:pPr>
                      <w:r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"/>
                        </w:rPr>
                        <w:t xml:space="preserve">Crear clases basadas en la indagación </w:t>
                      </w:r>
                      <w:r w:rsidRPr="002F2C68"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"/>
                        </w:rPr>
                        <w:t xml:space="preserve">que </w:t>
                      </w:r>
                      <w:r w:rsidRPr="002F2C68">
                        <w:rPr>
                          <w:rFonts w:cs="Arial"/>
                          <w:b/>
                          <w:bCs/>
                          <w:color w:val="004B8D" w:themeColor="accent1"/>
                          <w:sz w:val="20"/>
                          <w:szCs w:val="20"/>
                          <w:highlight w:val="yellow"/>
                          <w:lang w:val="es"/>
                        </w:rPr>
                        <w:t xml:space="preserve">despierten </w:t>
                      </w:r>
                      <w:r w:rsidRPr="002F2C68">
                        <w:rPr>
                          <w:rFonts w:cs="Arial"/>
                          <w:b/>
                          <w:bCs/>
                          <w:color w:val="004B8D" w:themeColor="accent1"/>
                          <w:sz w:val="20"/>
                          <w:szCs w:val="20"/>
                          <w:highlight w:val="yellow"/>
                          <w:shd w:val="clear" w:color="auto" w:fill="FFFFFF"/>
                          <w:lang w:val="es"/>
                        </w:rPr>
                        <w:t xml:space="preserve">la curiosidad </w:t>
                      </w:r>
                      <w:r>
                        <w:rPr>
                          <w:rFonts w:cs="Arial"/>
                          <w:b/>
                          <w:bCs/>
                          <w:color w:val="004B8D" w:themeColor="accent1"/>
                          <w:sz w:val="20"/>
                          <w:szCs w:val="20"/>
                          <w:highlight w:val="yellow"/>
                          <w:shd w:val="clear" w:color="auto" w:fill="FFFFFF"/>
                          <w:lang w:val="es"/>
                        </w:rPr>
                        <w:t>del alumnado y le ayuden a comprender conceptos y contextos</w:t>
                      </w:r>
                    </w:p>
                    <w:p w14:paraId="1B66D30C" w14:textId="77777777" w:rsidR="003B41D5" w:rsidRPr="0054200C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/>
                          <w:color w:val="0E4C8D"/>
                          <w:sz w:val="20"/>
                          <w:szCs w:val="20"/>
                          <w:lang w:val="es"/>
                        </w:rPr>
                        <w:t xml:space="preserve">Esto es coherente con el objetivo de nuestro colegio de </w:t>
                      </w:r>
                      <w:r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"/>
                        </w:rPr>
                        <w:t>[mejorar la participación del alumnado y la permanencia escolar. A lo largo del curso, elaboraré las estrategias necesarias para garantizar que el alumnado se sienta inspirado, conectado y estimulado].</w:t>
                      </w:r>
                    </w:p>
                    <w:p w14:paraId="52BB3A9E" w14:textId="77777777" w:rsidR="003B41D5" w:rsidRPr="00F9180F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16"/>
                          <w:szCs w:val="16"/>
                          <w:lang w:val="es-ES"/>
                        </w:rPr>
                      </w:pPr>
                    </w:p>
                    <w:p w14:paraId="73C48F45" w14:textId="77777777" w:rsidR="003B41D5" w:rsidRPr="0054200C" w:rsidRDefault="003B41D5" w:rsidP="00363DB4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/>
                          <w:color w:val="0E4C8D"/>
                          <w:sz w:val="20"/>
                          <w:szCs w:val="20"/>
                          <w:lang w:val="es"/>
                        </w:rPr>
                        <w:t>El desarrollo profesional del IB es riguroso, está basado pruebas y es totalmente coherente con las normas del IB. Sumado a ello, me conectará con una red global de profesionales de la educación del IB, lo que nos permitirá acceder a un intercambio de mejores prácticas que fortalecerá la enseñanza y el aprendizaje en todo nuestro colegio.</w:t>
                      </w:r>
                    </w:p>
                    <w:p w14:paraId="56B93C08" w14:textId="77777777" w:rsidR="00E915FA" w:rsidRPr="00F9180F" w:rsidRDefault="00E915FA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16"/>
                          <w:szCs w:val="16"/>
                          <w:lang w:val="es-ES"/>
                        </w:rPr>
                      </w:pPr>
                    </w:p>
                    <w:p w14:paraId="1B40E363" w14:textId="77777777" w:rsidR="003B41D5" w:rsidRPr="0054200C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/>
                          <w:color w:val="0E4C8D"/>
                          <w:sz w:val="20"/>
                          <w:szCs w:val="20"/>
                          <w:lang w:val="es"/>
                        </w:rPr>
                        <w:t>Gracias por considerar mi solicitud. Estoy a su disposición para conversar en más detalle sobre cómo esta experiencia se alinea con nuestros objetivos de desarrollo y sobre la manera en la que aplicaré lo aprendido para enriquecer las experiencias de nuestro alumnado y a nuestro colegio.</w:t>
                      </w:r>
                    </w:p>
                    <w:p w14:paraId="236016B2" w14:textId="77777777" w:rsidR="003B41D5" w:rsidRPr="00F9180F" w:rsidRDefault="003B41D5" w:rsidP="003B41D5">
                      <w:pPr>
                        <w:spacing w:line="276" w:lineRule="auto"/>
                        <w:rPr>
                          <w:rFonts w:cs="Arial"/>
                          <w:color w:val="0E4C8D"/>
                          <w:sz w:val="16"/>
                          <w:szCs w:val="16"/>
                          <w:lang w:val="es-ES"/>
                        </w:rPr>
                      </w:pPr>
                    </w:p>
                    <w:p w14:paraId="38537A50" w14:textId="77777777" w:rsidR="003B41D5" w:rsidRPr="0054200C" w:rsidRDefault="003B41D5" w:rsidP="00E915FA">
                      <w:pPr>
                        <w:spacing w:line="276" w:lineRule="auto"/>
                        <w:rPr>
                          <w:rFonts w:cs="Arial"/>
                          <w:color w:val="0E4C8D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cs="Arial"/>
                          <w:color w:val="0E4C8D"/>
                          <w:sz w:val="20"/>
                          <w:szCs w:val="20"/>
                          <w:lang w:val="es"/>
                        </w:rPr>
                        <w:t>Con sincero agradecimiento,</w:t>
                      </w:r>
                      <w:r>
                        <w:rPr>
                          <w:rFonts w:cs="Arial"/>
                          <w:color w:val="0E4C8D"/>
                          <w:sz w:val="20"/>
                          <w:szCs w:val="20"/>
                          <w:lang w:val="es"/>
                        </w:rPr>
                        <w:br/>
                      </w:r>
                      <w:r>
                        <w:rPr>
                          <w:rFonts w:cs="Arial"/>
                          <w:b/>
                          <w:bCs/>
                          <w:color w:val="0E4C8D"/>
                          <w:sz w:val="20"/>
                          <w:szCs w:val="20"/>
                          <w:highlight w:val="yellow"/>
                          <w:lang w:val="es"/>
                        </w:rPr>
                        <w:t>[Nombre completo]</w:t>
                      </w:r>
                    </w:p>
                  </w:txbxContent>
                </v:textbox>
              </v:shape>
            </w:pict>
          </mc:Fallback>
        </mc:AlternateContent>
      </w:r>
      <w:r w:rsidRPr="00F9180F">
        <w:rPr>
          <w:rFonts w:cs="Arial"/>
          <w:b w:val="0"/>
          <w:noProof/>
          <w:color w:val="004B8D" w:themeColor="accent1"/>
          <w:lang w:val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E2A922" wp14:editId="267F56BE">
                <wp:simplePos x="0" y="0"/>
                <wp:positionH relativeFrom="margin">
                  <wp:posOffset>-743788</wp:posOffset>
                </wp:positionH>
                <wp:positionV relativeFrom="paragraph">
                  <wp:posOffset>611654</wp:posOffset>
                </wp:positionV>
                <wp:extent cx="7558392" cy="0"/>
                <wp:effectExtent l="0" t="0" r="11430" b="12700"/>
                <wp:wrapNone/>
                <wp:docPr id="1977850387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8392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7EB617" id="Straight Connector 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8.55pt,48.15pt" to="536.6pt,4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" strokecolor="#004b8d [3204]" strokeweight="1pt">
                <v:stroke joinstyle="miter"/>
                <w10:wrap anchorx="margin"/>
              </v:line>
            </w:pict>
          </mc:Fallback>
        </mc:AlternateContent>
      </w:r>
      <w:r w:rsidRPr="00F9180F">
        <w:rPr>
          <w:rFonts w:cs="Arial"/>
          <w:bCs/>
          <w:color w:val="004B8D" w:themeColor="accent1"/>
          <w:sz w:val="56"/>
          <w:szCs w:val="56"/>
          <w:lang w:val="es-ES"/>
        </w:rPr>
        <w:t>Plantilla de solicitud</w:t>
      </w:r>
    </w:p>
    <w:tbl>
      <w:tblPr>
        <w:tblStyle w:val="TableGrid"/>
        <w:tblW w:w="0" w:type="auto"/>
        <w:tblInd w:w="-113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CellMar>
          <w:top w:w="108" w:type="dxa"/>
          <w:bottom w:w="108" w:type="dxa"/>
        </w:tblCellMar>
        <w:tblLook w:val="04A0" w:firstRow="1" w:lastRow="0" w:firstColumn="1" w:lastColumn="0" w:noHBand="0" w:noVBand="1"/>
      </w:tblPr>
      <w:tblGrid>
        <w:gridCol w:w="4678"/>
      </w:tblGrid>
      <w:tr w:rsidR="00586AF3" w:rsidRPr="00F9180F" w14:paraId="347BCC45" w14:textId="77777777" w:rsidTr="00586AF3">
        <w:tc>
          <w:tcPr>
            <w:tcW w:w="4678" w:type="dxa"/>
            <w:shd w:val="clear" w:color="auto" w:fill="004B8D" w:themeFill="accent1"/>
          </w:tcPr>
          <w:p w14:paraId="0F4DBDEC" w14:textId="77777777" w:rsidR="003B41D5" w:rsidRPr="00F9180F" w:rsidRDefault="003B41D5" w:rsidP="002F2C68">
            <w:pPr>
              <w:spacing w:line="276" w:lineRule="auto"/>
              <w:ind w:left="594"/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F9180F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s-ES"/>
              </w:rPr>
              <w:t>Saludo:</w:t>
            </w:r>
          </w:p>
        </w:tc>
      </w:tr>
      <w:tr w:rsidR="00586AF3" w:rsidRPr="00F9180F" w14:paraId="30074EEC" w14:textId="77777777" w:rsidTr="00586AF3">
        <w:trPr>
          <w:trHeight w:val="2113"/>
        </w:trPr>
        <w:tc>
          <w:tcPr>
            <w:tcW w:w="4678" w:type="dxa"/>
            <w:shd w:val="clear" w:color="auto" w:fill="004B8D" w:themeFill="accent1"/>
          </w:tcPr>
          <w:p w14:paraId="0C583C20" w14:textId="77777777" w:rsidR="003B41D5" w:rsidRPr="00F9180F" w:rsidRDefault="003B41D5" w:rsidP="002F2C68">
            <w:pPr>
              <w:spacing w:line="276" w:lineRule="auto"/>
              <w:ind w:left="594" w:right="314"/>
              <w:rPr>
                <w:rFonts w:cs="Arial"/>
                <w:color w:val="FFFFFF" w:themeColor="background1"/>
                <w:sz w:val="20"/>
                <w:szCs w:val="20"/>
                <w:lang w:val="es-ES"/>
              </w:rPr>
            </w:pPr>
            <w:r w:rsidRPr="00F9180F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s-ES"/>
              </w:rPr>
              <w:t xml:space="preserve">Qué: </w:t>
            </w:r>
            <w:r w:rsidRPr="00F9180F">
              <w:rPr>
                <w:rFonts w:cs="Arial"/>
                <w:color w:val="FFFFFF" w:themeColor="background1"/>
                <w:sz w:val="20"/>
                <w:szCs w:val="20"/>
                <w:lang w:val="es-ES"/>
              </w:rPr>
              <w:br/>
              <w:t>Ingrese el nombre de la experiencia de aprendizaje que le gustaría cursar, de preferencia con su enlace correspondiente para que la persona que lea pueda acceder a más información si lo desea. (Para agregar un enlace en Microsoft Word, seleccione el texto deseado y presione Ctrl + K).</w:t>
            </w:r>
          </w:p>
        </w:tc>
      </w:tr>
      <w:tr w:rsidR="00586AF3" w:rsidRPr="00F9180F" w14:paraId="706DCEB6" w14:textId="77777777" w:rsidTr="00586AF3">
        <w:trPr>
          <w:trHeight w:val="3382"/>
        </w:trPr>
        <w:tc>
          <w:tcPr>
            <w:tcW w:w="4678" w:type="dxa"/>
            <w:shd w:val="clear" w:color="auto" w:fill="004B8D" w:themeFill="accent1"/>
          </w:tcPr>
          <w:p w14:paraId="558836E4" w14:textId="77777777" w:rsidR="003B41D5" w:rsidRDefault="004349C2" w:rsidP="002F2C68">
            <w:pPr>
              <w:spacing w:line="276" w:lineRule="auto"/>
              <w:ind w:left="594" w:right="314"/>
              <w:rPr>
                <w:rFonts w:cs="Arial"/>
                <w:color w:val="FFFFFF" w:themeColor="background1"/>
                <w:sz w:val="20"/>
                <w:szCs w:val="20"/>
                <w:lang w:val="es-ES"/>
              </w:rPr>
            </w:pPr>
            <w:r w:rsidRPr="00F9180F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s-ES"/>
              </w:rPr>
              <w:t>Impacto</w:t>
            </w:r>
            <w:r w:rsidR="003B41D5" w:rsidRPr="00F9180F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s-ES"/>
              </w:rPr>
              <w:t xml:space="preserve">: </w:t>
            </w:r>
            <w:r w:rsidR="003B41D5" w:rsidRPr="00F9180F">
              <w:rPr>
                <w:rFonts w:cs="Arial"/>
                <w:color w:val="FFFFFF" w:themeColor="background1"/>
                <w:sz w:val="20"/>
                <w:szCs w:val="20"/>
                <w:lang w:val="es-ES"/>
              </w:rPr>
              <w:br/>
              <w:t xml:space="preserve">Incluya pruebas o información detallada sobre las habilidades que podría adquirir, y exponga cómo estas le ayudarán a obtener resultados específicos. A continuación se encuentran seis puntos de muestra, pero solo necesita describir dos o tres aprendizajes clave que espera obtener. Consulte la información disponible en el </w:t>
            </w:r>
            <w:hyperlink r:id="rId14" w:history="1">
              <w:r w:rsidR="003B41D5" w:rsidRPr="00F9180F">
                <w:rPr>
                  <w:rStyle w:val="Hyperlink"/>
                  <w:rFonts w:cs="Arial"/>
                  <w:color w:val="FFFFFF" w:themeColor="background1"/>
                  <w:sz w:val="20"/>
                  <w:szCs w:val="20"/>
                  <w:lang w:val="es-ES"/>
                </w:rPr>
                <w:t>catálogo de talleres y servicios del IB</w:t>
              </w:r>
            </w:hyperlink>
            <w:r w:rsidR="003B41D5" w:rsidRPr="00F9180F">
              <w:rPr>
                <w:rFonts w:cs="Arial"/>
                <w:color w:val="FFFFFF" w:themeColor="background1"/>
                <w:sz w:val="20"/>
                <w:szCs w:val="20"/>
                <w:lang w:val="es-ES"/>
              </w:rPr>
              <w:t xml:space="preserve"> para personalizar su lista de puntos conforme a la experiencia de aprendizaje que esté solicitando.</w:t>
            </w:r>
          </w:p>
          <w:p w14:paraId="7AD3A710" w14:textId="77777777" w:rsidR="00F9180F" w:rsidRDefault="00F9180F" w:rsidP="002F2C68">
            <w:pPr>
              <w:spacing w:line="276" w:lineRule="auto"/>
              <w:ind w:left="594" w:right="314"/>
              <w:rPr>
                <w:rFonts w:cs="Arial"/>
                <w:color w:val="FFFFFF" w:themeColor="background1"/>
                <w:sz w:val="20"/>
                <w:szCs w:val="20"/>
                <w:lang w:val="es-ES"/>
              </w:rPr>
            </w:pPr>
          </w:p>
          <w:p w14:paraId="236B8F86" w14:textId="52126AE5" w:rsidR="00F9180F" w:rsidRPr="00F9180F" w:rsidRDefault="00F9180F" w:rsidP="002F2C68">
            <w:pPr>
              <w:spacing w:line="276" w:lineRule="auto"/>
              <w:ind w:left="594" w:right="314"/>
              <w:rPr>
                <w:rFonts w:cs="Arial"/>
                <w:color w:val="FFFFFF" w:themeColor="background1"/>
                <w:sz w:val="20"/>
                <w:szCs w:val="20"/>
                <w:lang w:val="es-ES"/>
              </w:rPr>
            </w:pPr>
          </w:p>
        </w:tc>
      </w:tr>
      <w:tr w:rsidR="00586AF3" w:rsidRPr="00F9180F" w14:paraId="77CAFCD1" w14:textId="77777777" w:rsidTr="00586AF3">
        <w:trPr>
          <w:trHeight w:val="3604"/>
        </w:trPr>
        <w:tc>
          <w:tcPr>
            <w:tcW w:w="4678" w:type="dxa"/>
            <w:shd w:val="clear" w:color="auto" w:fill="004B8D" w:themeFill="accent1"/>
          </w:tcPr>
          <w:p w14:paraId="0145FA9B" w14:textId="77777777" w:rsidR="003B41D5" w:rsidRDefault="003B41D5" w:rsidP="002F2C68">
            <w:pPr>
              <w:spacing w:line="276" w:lineRule="auto"/>
              <w:ind w:left="594" w:right="314"/>
              <w:rPr>
                <w:rFonts w:cs="Arial"/>
                <w:color w:val="FFFFFF" w:themeColor="background1"/>
                <w:sz w:val="20"/>
                <w:szCs w:val="20"/>
                <w:lang w:val="es-ES"/>
              </w:rPr>
            </w:pPr>
            <w:r w:rsidRPr="00F9180F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s-ES"/>
              </w:rPr>
              <w:t xml:space="preserve">Por qué: </w:t>
            </w:r>
            <w:r w:rsidRPr="00F9180F">
              <w:rPr>
                <w:rFonts w:cs="Arial"/>
                <w:color w:val="FFFFFF" w:themeColor="background1"/>
                <w:sz w:val="20"/>
                <w:szCs w:val="20"/>
                <w:lang w:val="es-ES"/>
              </w:rPr>
              <w:br/>
              <w:t>Explique por qué esta experiencia de aprendizaje aportará un beneficio directo a usted y a su colegio. Tome en cuenta lo que el equipo directivo del colegio pueda haber compartido en lo que respecta a objetivos generales, objetivos específicos o resultados. Muestre cómo esta experiencia de aprendizaje se ajusta a sus objetivos. Puede reforzar sus argumentos con pruebas sobre la gran calidad, la estandarización y las comunidades globales propias del enfoque del IB.</w:t>
            </w:r>
          </w:p>
          <w:p w14:paraId="3F9FFD73" w14:textId="77777777" w:rsidR="00F9180F" w:rsidRPr="00F9180F" w:rsidRDefault="00F9180F" w:rsidP="002F2C68">
            <w:pPr>
              <w:spacing w:line="276" w:lineRule="auto"/>
              <w:ind w:left="594" w:right="314"/>
              <w:rPr>
                <w:rFonts w:cs="Arial"/>
                <w:color w:val="FFFFFF" w:themeColor="background1"/>
                <w:sz w:val="20"/>
                <w:szCs w:val="20"/>
                <w:lang w:val="es-ES"/>
              </w:rPr>
            </w:pPr>
          </w:p>
        </w:tc>
      </w:tr>
      <w:tr w:rsidR="00586AF3" w:rsidRPr="00F9180F" w14:paraId="3927DF90" w14:textId="77777777" w:rsidTr="00F9180F">
        <w:trPr>
          <w:trHeight w:val="576"/>
        </w:trPr>
        <w:tc>
          <w:tcPr>
            <w:tcW w:w="4678" w:type="dxa"/>
            <w:shd w:val="clear" w:color="auto" w:fill="004B8D" w:themeFill="accent1"/>
          </w:tcPr>
          <w:p w14:paraId="4151C82D" w14:textId="77777777" w:rsidR="003B41D5" w:rsidRPr="00F9180F" w:rsidRDefault="003B41D5" w:rsidP="002F2C68">
            <w:pPr>
              <w:spacing w:line="276" w:lineRule="auto"/>
              <w:ind w:left="594"/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  <w:r w:rsidRPr="00F9180F"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s-ES"/>
              </w:rPr>
              <w:t>Cierre:</w:t>
            </w:r>
          </w:p>
          <w:p w14:paraId="79792FB3" w14:textId="77777777" w:rsidR="003B41D5" w:rsidRPr="00F9180F" w:rsidRDefault="003B41D5" w:rsidP="002F2C68">
            <w:pPr>
              <w:spacing w:line="276" w:lineRule="auto"/>
              <w:ind w:left="594"/>
              <w:rPr>
                <w:rFonts w:cs="Arial"/>
                <w:b/>
                <w:bCs/>
                <w:color w:val="FFFFFF" w:themeColor="background1"/>
                <w:sz w:val="20"/>
                <w:szCs w:val="20"/>
                <w:lang w:val="es-ES"/>
              </w:rPr>
            </w:pPr>
          </w:p>
        </w:tc>
      </w:tr>
    </w:tbl>
    <w:p w14:paraId="49B862C4" w14:textId="77777777" w:rsidR="003B41D5" w:rsidRPr="00F9180F" w:rsidRDefault="003B41D5" w:rsidP="002F2C68">
      <w:pPr>
        <w:rPr>
          <w:rFonts w:cs="Arial"/>
          <w:sz w:val="20"/>
          <w:szCs w:val="20"/>
          <w:lang w:val="es-ES"/>
        </w:rPr>
      </w:pPr>
    </w:p>
    <w:sectPr w:rsidR="003B41D5" w:rsidRPr="00F9180F" w:rsidSect="009C015D">
      <w:footerReference w:type="default" r:id="rId15"/>
      <w:footerReference w:type="first" r:id="rId16"/>
      <w:type w:val="continuous"/>
      <w:pgSz w:w="11900" w:h="16840"/>
      <w:pgMar w:top="-750" w:right="1246" w:bottom="1440" w:left="1156" w:header="0" w:footer="76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3ED0A" w14:textId="77777777" w:rsidR="004130AD" w:rsidRDefault="004130AD" w:rsidP="00A13ECC">
      <w:r>
        <w:separator/>
      </w:r>
    </w:p>
  </w:endnote>
  <w:endnote w:type="continuationSeparator" w:id="0">
    <w:p w14:paraId="748249DB" w14:textId="77777777" w:rsidR="004130AD" w:rsidRDefault="004130AD" w:rsidP="00A13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elstra Text">
    <w:altName w:val="Calibri"/>
    <w:charset w:val="4D"/>
    <w:family w:val="swiss"/>
    <w:pitch w:val="variable"/>
    <w:sig w:usb0="A000007F" w:usb1="4200E87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7C92D" w14:textId="77777777" w:rsidR="007E7FC7" w:rsidRDefault="007E7FC7">
    <w:pPr>
      <w:pStyle w:val="Footer"/>
    </w:pPr>
    <w:r>
      <w:rPr>
        <w:noProof/>
        <w:lang w:val="es"/>
      </w:rPr>
      <w:drawing>
        <wp:anchor distT="0" distB="0" distL="114300" distR="114300" simplePos="0" relativeHeight="251660288" behindDoc="1" locked="0" layoutInCell="1" allowOverlap="1" wp14:anchorId="7C041FC0" wp14:editId="4542F76B">
          <wp:simplePos x="0" y="0"/>
          <wp:positionH relativeFrom="margin">
            <wp:align>center</wp:align>
          </wp:positionH>
          <wp:positionV relativeFrom="margin">
            <wp:posOffset>9490710</wp:posOffset>
          </wp:positionV>
          <wp:extent cx="499403" cy="490940"/>
          <wp:effectExtent l="0" t="0" r="0" b="4445"/>
          <wp:wrapNone/>
          <wp:docPr id="14743620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7436205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9403" cy="4909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FA68D" w14:textId="77777777" w:rsidR="00B0732F" w:rsidRDefault="00B0732F">
    <w:pPr>
      <w:pStyle w:val="Footer"/>
    </w:pPr>
    <w:r>
      <w:rPr>
        <w:noProof/>
        <w:lang w:val="es"/>
      </w:rPr>
      <w:drawing>
        <wp:anchor distT="0" distB="0" distL="114300" distR="114300" simplePos="0" relativeHeight="251658240" behindDoc="1" locked="0" layoutInCell="1" allowOverlap="1" wp14:anchorId="351AA8A7" wp14:editId="5AC4CDE8">
          <wp:simplePos x="0" y="0"/>
          <wp:positionH relativeFrom="margin">
            <wp:align>center</wp:align>
          </wp:positionH>
          <wp:positionV relativeFrom="margin">
            <wp:posOffset>9392236</wp:posOffset>
          </wp:positionV>
          <wp:extent cx="551250" cy="541907"/>
          <wp:effectExtent l="0" t="0" r="0" b="4445"/>
          <wp:wrapNone/>
          <wp:docPr id="127756935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7569356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1250" cy="5419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C5142" w14:textId="77777777" w:rsidR="004130AD" w:rsidRDefault="004130AD" w:rsidP="00A13ECC">
      <w:r>
        <w:separator/>
      </w:r>
    </w:p>
  </w:footnote>
  <w:footnote w:type="continuationSeparator" w:id="0">
    <w:p w14:paraId="5656D67B" w14:textId="77777777" w:rsidR="004130AD" w:rsidRDefault="004130AD" w:rsidP="00A13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497D58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44A0F3D"/>
    <w:multiLevelType w:val="hybridMultilevel"/>
    <w:tmpl w:val="2C6A3CB2"/>
    <w:lvl w:ilvl="0" w:tplc="FFFFFFFF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78AE3B80">
      <w:start w:val="1"/>
      <w:numFmt w:val="bullet"/>
      <w:lvlText w:val="q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34054"/>
    <w:multiLevelType w:val="hybridMultilevel"/>
    <w:tmpl w:val="DFC4EA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183710"/>
    <w:multiLevelType w:val="hybridMultilevel"/>
    <w:tmpl w:val="005AD97A"/>
    <w:lvl w:ilvl="0" w:tplc="D3F28D08">
      <w:start w:val="2"/>
      <w:numFmt w:val="bullet"/>
      <w:lvlText w:val="•"/>
      <w:lvlJc w:val="left"/>
      <w:pPr>
        <w:ind w:left="720" w:hanging="360"/>
      </w:pPr>
      <w:rPr>
        <w:rFonts w:ascii="Segoe UI" w:eastAsiaTheme="minorEastAsia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90296"/>
    <w:multiLevelType w:val="hybridMultilevel"/>
    <w:tmpl w:val="C20821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3BC22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1E2F28B3"/>
    <w:multiLevelType w:val="hybridMultilevel"/>
    <w:tmpl w:val="1F324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F63CF9"/>
    <w:multiLevelType w:val="hybridMultilevel"/>
    <w:tmpl w:val="AD285B34"/>
    <w:lvl w:ilvl="0" w:tplc="67769E16">
      <w:start w:val="1"/>
      <w:numFmt w:val="bullet"/>
      <w:lvlText w:val="ü"/>
      <w:lvlJc w:val="left"/>
      <w:pPr>
        <w:ind w:left="284" w:hanging="284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A052A3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5AB58B0"/>
    <w:multiLevelType w:val="hybridMultilevel"/>
    <w:tmpl w:val="DFC4EA9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C70BB6"/>
    <w:multiLevelType w:val="hybridMultilevel"/>
    <w:tmpl w:val="EB026F72"/>
    <w:lvl w:ilvl="0" w:tplc="8D963408">
      <w:start w:val="1"/>
      <w:numFmt w:val="bullet"/>
      <w:lvlText w:val="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F1349"/>
    <w:multiLevelType w:val="hybridMultilevel"/>
    <w:tmpl w:val="2C9CE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41DBF"/>
    <w:multiLevelType w:val="hybridMultilevel"/>
    <w:tmpl w:val="0A2A4068"/>
    <w:lvl w:ilvl="0" w:tplc="E8B6175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7537F3"/>
    <w:multiLevelType w:val="hybridMultilevel"/>
    <w:tmpl w:val="4FA49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9B110C"/>
    <w:multiLevelType w:val="hybridMultilevel"/>
    <w:tmpl w:val="8C680F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2B346E"/>
    <w:multiLevelType w:val="hybridMultilevel"/>
    <w:tmpl w:val="CF360B78"/>
    <w:lvl w:ilvl="0" w:tplc="5E5082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A5389C"/>
    <w:multiLevelType w:val="hybridMultilevel"/>
    <w:tmpl w:val="FDBA6FD2"/>
    <w:lvl w:ilvl="0" w:tplc="67769E16">
      <w:start w:val="1"/>
      <w:numFmt w:val="bullet"/>
      <w:lvlText w:val="ü"/>
      <w:lvlJc w:val="left"/>
      <w:pPr>
        <w:ind w:left="284" w:hanging="284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0F1A71"/>
    <w:multiLevelType w:val="hybridMultilevel"/>
    <w:tmpl w:val="C7AA4F88"/>
    <w:lvl w:ilvl="0" w:tplc="78AE3B80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0F4245"/>
    <w:multiLevelType w:val="hybridMultilevel"/>
    <w:tmpl w:val="BDCCF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33563B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58446CAE"/>
    <w:multiLevelType w:val="hybridMultilevel"/>
    <w:tmpl w:val="D61EC73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7B7C09"/>
    <w:multiLevelType w:val="hybridMultilevel"/>
    <w:tmpl w:val="562EA20C"/>
    <w:lvl w:ilvl="0" w:tplc="2DF0D9C0">
      <w:numFmt w:val="bullet"/>
      <w:lvlText w:val="•"/>
      <w:lvlJc w:val="left"/>
      <w:pPr>
        <w:ind w:left="170" w:hanging="170"/>
      </w:pPr>
      <w:rPr>
        <w:rFonts w:ascii="Telstra Text" w:eastAsiaTheme="minorEastAsia" w:hAnsi="Telstra Text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BE761D"/>
    <w:multiLevelType w:val="hybridMultilevel"/>
    <w:tmpl w:val="2D3E2D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6A322A"/>
    <w:multiLevelType w:val="multilevel"/>
    <w:tmpl w:val="005AD97A"/>
    <w:styleLink w:val="CurrentList1"/>
    <w:lvl w:ilvl="0">
      <w:start w:val="2"/>
      <w:numFmt w:val="bullet"/>
      <w:lvlText w:val="•"/>
      <w:lvlJc w:val="left"/>
      <w:pPr>
        <w:ind w:left="720" w:hanging="360"/>
      </w:pPr>
      <w:rPr>
        <w:rFonts w:ascii="Segoe UI" w:eastAsiaTheme="minorEastAsia" w:hAnsi="Segoe UI" w:cs="Segoe U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AB6019"/>
    <w:multiLevelType w:val="hybridMultilevel"/>
    <w:tmpl w:val="DFC4EA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8EF41B6"/>
    <w:multiLevelType w:val="hybridMultilevel"/>
    <w:tmpl w:val="F4AAD59E"/>
    <w:lvl w:ilvl="0" w:tplc="5A3C014C">
      <w:start w:val="2"/>
      <w:numFmt w:val="bullet"/>
      <w:lvlText w:val="•"/>
      <w:lvlJc w:val="left"/>
      <w:pPr>
        <w:ind w:left="284" w:hanging="284"/>
      </w:pPr>
      <w:rPr>
        <w:rFonts w:ascii="Segoe UI" w:eastAsiaTheme="minorEastAsia" w:hAnsi="Segoe U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941820">
    <w:abstractNumId w:val="20"/>
  </w:num>
  <w:num w:numId="2" w16cid:durableId="370960768">
    <w:abstractNumId w:val="6"/>
  </w:num>
  <w:num w:numId="3" w16cid:durableId="1225139202">
    <w:abstractNumId w:val="10"/>
  </w:num>
  <w:num w:numId="4" w16cid:durableId="2019114454">
    <w:abstractNumId w:val="16"/>
  </w:num>
  <w:num w:numId="5" w16cid:durableId="1519006246">
    <w:abstractNumId w:val="7"/>
  </w:num>
  <w:num w:numId="6" w16cid:durableId="528837951">
    <w:abstractNumId w:val="18"/>
  </w:num>
  <w:num w:numId="7" w16cid:durableId="827280807">
    <w:abstractNumId w:val="13"/>
  </w:num>
  <w:num w:numId="8" w16cid:durableId="1663047571">
    <w:abstractNumId w:val="4"/>
  </w:num>
  <w:num w:numId="9" w16cid:durableId="407386600">
    <w:abstractNumId w:val="11"/>
  </w:num>
  <w:num w:numId="10" w16cid:durableId="1285188423">
    <w:abstractNumId w:val="15"/>
  </w:num>
  <w:num w:numId="11" w16cid:durableId="1815491122">
    <w:abstractNumId w:val="24"/>
  </w:num>
  <w:num w:numId="12" w16cid:durableId="651063719">
    <w:abstractNumId w:val="9"/>
  </w:num>
  <w:num w:numId="13" w16cid:durableId="664746706">
    <w:abstractNumId w:val="2"/>
  </w:num>
  <w:num w:numId="14" w16cid:durableId="2051227199">
    <w:abstractNumId w:val="5"/>
  </w:num>
  <w:num w:numId="15" w16cid:durableId="182327921">
    <w:abstractNumId w:val="0"/>
  </w:num>
  <w:num w:numId="16" w16cid:durableId="197158651">
    <w:abstractNumId w:val="8"/>
  </w:num>
  <w:num w:numId="17" w16cid:durableId="1260913079">
    <w:abstractNumId w:val="19"/>
  </w:num>
  <w:num w:numId="18" w16cid:durableId="1384064547">
    <w:abstractNumId w:val="17"/>
  </w:num>
  <w:num w:numId="19" w16cid:durableId="172494403">
    <w:abstractNumId w:val="14"/>
  </w:num>
  <w:num w:numId="20" w16cid:durableId="958879960">
    <w:abstractNumId w:val="1"/>
  </w:num>
  <w:num w:numId="21" w16cid:durableId="877084411">
    <w:abstractNumId w:val="12"/>
  </w:num>
  <w:num w:numId="22" w16cid:durableId="2033530181">
    <w:abstractNumId w:val="21"/>
  </w:num>
  <w:num w:numId="23" w16cid:durableId="1031538283">
    <w:abstractNumId w:val="3"/>
  </w:num>
  <w:num w:numId="24" w16cid:durableId="999500431">
    <w:abstractNumId w:val="23"/>
  </w:num>
  <w:num w:numId="25" w16cid:durableId="831407855">
    <w:abstractNumId w:val="25"/>
  </w:num>
  <w:num w:numId="26" w16cid:durableId="1553420845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26BA"/>
    <w:rsid w:val="00001858"/>
    <w:rsid w:val="00002143"/>
    <w:rsid w:val="00003684"/>
    <w:rsid w:val="0000397F"/>
    <w:rsid w:val="000100CB"/>
    <w:rsid w:val="0001598F"/>
    <w:rsid w:val="00015BF4"/>
    <w:rsid w:val="00016C60"/>
    <w:rsid w:val="00025100"/>
    <w:rsid w:val="0002542E"/>
    <w:rsid w:val="000265DE"/>
    <w:rsid w:val="00050F56"/>
    <w:rsid w:val="000514C4"/>
    <w:rsid w:val="0005185C"/>
    <w:rsid w:val="0005196E"/>
    <w:rsid w:val="00051E1D"/>
    <w:rsid w:val="000554D9"/>
    <w:rsid w:val="00055F92"/>
    <w:rsid w:val="00063207"/>
    <w:rsid w:val="0006443D"/>
    <w:rsid w:val="0006678E"/>
    <w:rsid w:val="00066955"/>
    <w:rsid w:val="00072BAB"/>
    <w:rsid w:val="00072EDB"/>
    <w:rsid w:val="000732CE"/>
    <w:rsid w:val="0007368E"/>
    <w:rsid w:val="00080F79"/>
    <w:rsid w:val="00083BA9"/>
    <w:rsid w:val="00084607"/>
    <w:rsid w:val="00085C47"/>
    <w:rsid w:val="00086D75"/>
    <w:rsid w:val="00086FBF"/>
    <w:rsid w:val="0009075F"/>
    <w:rsid w:val="00092FAF"/>
    <w:rsid w:val="00093B1E"/>
    <w:rsid w:val="000A1397"/>
    <w:rsid w:val="000A5248"/>
    <w:rsid w:val="000A70A0"/>
    <w:rsid w:val="000B25A4"/>
    <w:rsid w:val="000B3EEB"/>
    <w:rsid w:val="000B482B"/>
    <w:rsid w:val="000C01C0"/>
    <w:rsid w:val="000C3CBA"/>
    <w:rsid w:val="000C5C92"/>
    <w:rsid w:val="000C63ED"/>
    <w:rsid w:val="000D585F"/>
    <w:rsid w:val="000E20C4"/>
    <w:rsid w:val="000E49D9"/>
    <w:rsid w:val="000E55D1"/>
    <w:rsid w:val="000E6AD6"/>
    <w:rsid w:val="000F4B6C"/>
    <w:rsid w:val="000F5FC9"/>
    <w:rsid w:val="0010394C"/>
    <w:rsid w:val="00103A47"/>
    <w:rsid w:val="00107327"/>
    <w:rsid w:val="001128EB"/>
    <w:rsid w:val="00115F89"/>
    <w:rsid w:val="00122666"/>
    <w:rsid w:val="00131F71"/>
    <w:rsid w:val="001328BF"/>
    <w:rsid w:val="0013697C"/>
    <w:rsid w:val="001441EB"/>
    <w:rsid w:val="001456AF"/>
    <w:rsid w:val="001547C0"/>
    <w:rsid w:val="001556DB"/>
    <w:rsid w:val="00157DF8"/>
    <w:rsid w:val="00160D53"/>
    <w:rsid w:val="00165697"/>
    <w:rsid w:val="00166A34"/>
    <w:rsid w:val="00167390"/>
    <w:rsid w:val="00167DAF"/>
    <w:rsid w:val="00170343"/>
    <w:rsid w:val="0017119D"/>
    <w:rsid w:val="00171ED5"/>
    <w:rsid w:val="00174250"/>
    <w:rsid w:val="00174841"/>
    <w:rsid w:val="0017490E"/>
    <w:rsid w:val="00175DE6"/>
    <w:rsid w:val="0017685E"/>
    <w:rsid w:val="00176CB6"/>
    <w:rsid w:val="00177D50"/>
    <w:rsid w:val="00183DFA"/>
    <w:rsid w:val="001849FA"/>
    <w:rsid w:val="00186B1E"/>
    <w:rsid w:val="001877F6"/>
    <w:rsid w:val="00194806"/>
    <w:rsid w:val="001961FE"/>
    <w:rsid w:val="001A16E4"/>
    <w:rsid w:val="001A31FA"/>
    <w:rsid w:val="001A70B8"/>
    <w:rsid w:val="001A7EAC"/>
    <w:rsid w:val="001B0AC0"/>
    <w:rsid w:val="001B2640"/>
    <w:rsid w:val="001B3939"/>
    <w:rsid w:val="001B5AD8"/>
    <w:rsid w:val="001C3325"/>
    <w:rsid w:val="001C52A9"/>
    <w:rsid w:val="001D1172"/>
    <w:rsid w:val="001D4E11"/>
    <w:rsid w:val="001D56E2"/>
    <w:rsid w:val="001E102C"/>
    <w:rsid w:val="001E2C16"/>
    <w:rsid w:val="001E547A"/>
    <w:rsid w:val="001E669B"/>
    <w:rsid w:val="001E7597"/>
    <w:rsid w:val="001F053A"/>
    <w:rsid w:val="001F1D5F"/>
    <w:rsid w:val="001F7166"/>
    <w:rsid w:val="00200498"/>
    <w:rsid w:val="00200650"/>
    <w:rsid w:val="00201553"/>
    <w:rsid w:val="00206402"/>
    <w:rsid w:val="00206814"/>
    <w:rsid w:val="002130EC"/>
    <w:rsid w:val="0021660B"/>
    <w:rsid w:val="00222847"/>
    <w:rsid w:val="002235F0"/>
    <w:rsid w:val="0022429C"/>
    <w:rsid w:val="00224AF6"/>
    <w:rsid w:val="00225122"/>
    <w:rsid w:val="00225802"/>
    <w:rsid w:val="00225EBA"/>
    <w:rsid w:val="00226073"/>
    <w:rsid w:val="0022779A"/>
    <w:rsid w:val="00230FF7"/>
    <w:rsid w:val="002323D0"/>
    <w:rsid w:val="00244267"/>
    <w:rsid w:val="002475D0"/>
    <w:rsid w:val="00251319"/>
    <w:rsid w:val="002520CC"/>
    <w:rsid w:val="00256298"/>
    <w:rsid w:val="00257DFC"/>
    <w:rsid w:val="002617A5"/>
    <w:rsid w:val="00262546"/>
    <w:rsid w:val="00262FEC"/>
    <w:rsid w:val="00263525"/>
    <w:rsid w:val="00263DFA"/>
    <w:rsid w:val="00266E5F"/>
    <w:rsid w:val="00270134"/>
    <w:rsid w:val="00271A75"/>
    <w:rsid w:val="00272505"/>
    <w:rsid w:val="00272C08"/>
    <w:rsid w:val="00274988"/>
    <w:rsid w:val="002755ED"/>
    <w:rsid w:val="00277114"/>
    <w:rsid w:val="00277D83"/>
    <w:rsid w:val="002802BF"/>
    <w:rsid w:val="00280CEA"/>
    <w:rsid w:val="002853A0"/>
    <w:rsid w:val="0028598B"/>
    <w:rsid w:val="00292084"/>
    <w:rsid w:val="0029401D"/>
    <w:rsid w:val="0029457E"/>
    <w:rsid w:val="00297DB0"/>
    <w:rsid w:val="002A1ECF"/>
    <w:rsid w:val="002A2C90"/>
    <w:rsid w:val="002A6E75"/>
    <w:rsid w:val="002C06FA"/>
    <w:rsid w:val="002C3E82"/>
    <w:rsid w:val="002C572D"/>
    <w:rsid w:val="002D0EBA"/>
    <w:rsid w:val="002D12D4"/>
    <w:rsid w:val="002D3026"/>
    <w:rsid w:val="002D3139"/>
    <w:rsid w:val="002D33B4"/>
    <w:rsid w:val="002D3424"/>
    <w:rsid w:val="002D4D89"/>
    <w:rsid w:val="002D6637"/>
    <w:rsid w:val="002D7536"/>
    <w:rsid w:val="002E264E"/>
    <w:rsid w:val="002E3592"/>
    <w:rsid w:val="002E4108"/>
    <w:rsid w:val="002E565F"/>
    <w:rsid w:val="002F0A92"/>
    <w:rsid w:val="002F0B52"/>
    <w:rsid w:val="002F20CC"/>
    <w:rsid w:val="002F2C68"/>
    <w:rsid w:val="002F47AD"/>
    <w:rsid w:val="00300EED"/>
    <w:rsid w:val="00302418"/>
    <w:rsid w:val="00304A18"/>
    <w:rsid w:val="00311DDA"/>
    <w:rsid w:val="003145F1"/>
    <w:rsid w:val="003159FE"/>
    <w:rsid w:val="00315E02"/>
    <w:rsid w:val="003162F3"/>
    <w:rsid w:val="00320D80"/>
    <w:rsid w:val="00331E24"/>
    <w:rsid w:val="00333B5C"/>
    <w:rsid w:val="00346CCA"/>
    <w:rsid w:val="00347462"/>
    <w:rsid w:val="003533DA"/>
    <w:rsid w:val="003550C7"/>
    <w:rsid w:val="00355A45"/>
    <w:rsid w:val="00362171"/>
    <w:rsid w:val="00363DB4"/>
    <w:rsid w:val="00366EF7"/>
    <w:rsid w:val="00367AAC"/>
    <w:rsid w:val="003719A9"/>
    <w:rsid w:val="00372CC1"/>
    <w:rsid w:val="00373483"/>
    <w:rsid w:val="003762E3"/>
    <w:rsid w:val="00384847"/>
    <w:rsid w:val="0039167B"/>
    <w:rsid w:val="00393B1F"/>
    <w:rsid w:val="00394F66"/>
    <w:rsid w:val="003951A5"/>
    <w:rsid w:val="003967DF"/>
    <w:rsid w:val="003A0398"/>
    <w:rsid w:val="003A07CC"/>
    <w:rsid w:val="003A2F45"/>
    <w:rsid w:val="003A43FC"/>
    <w:rsid w:val="003A4EA5"/>
    <w:rsid w:val="003A6615"/>
    <w:rsid w:val="003A790C"/>
    <w:rsid w:val="003B3D54"/>
    <w:rsid w:val="003B41D5"/>
    <w:rsid w:val="003B799B"/>
    <w:rsid w:val="003C1CB6"/>
    <w:rsid w:val="003C38B9"/>
    <w:rsid w:val="003C3D66"/>
    <w:rsid w:val="003C4F35"/>
    <w:rsid w:val="003C6C2C"/>
    <w:rsid w:val="003D19F9"/>
    <w:rsid w:val="003E5548"/>
    <w:rsid w:val="003E67C7"/>
    <w:rsid w:val="003F0E22"/>
    <w:rsid w:val="003F351A"/>
    <w:rsid w:val="00401DA2"/>
    <w:rsid w:val="00402C33"/>
    <w:rsid w:val="00405174"/>
    <w:rsid w:val="00406ED9"/>
    <w:rsid w:val="0040732C"/>
    <w:rsid w:val="0041221F"/>
    <w:rsid w:val="004130AD"/>
    <w:rsid w:val="00413C1F"/>
    <w:rsid w:val="00420D3C"/>
    <w:rsid w:val="00421731"/>
    <w:rsid w:val="00421F0F"/>
    <w:rsid w:val="00425FA9"/>
    <w:rsid w:val="004306CC"/>
    <w:rsid w:val="004349C2"/>
    <w:rsid w:val="004357C5"/>
    <w:rsid w:val="00443BDB"/>
    <w:rsid w:val="00443BEA"/>
    <w:rsid w:val="00444C31"/>
    <w:rsid w:val="004454C0"/>
    <w:rsid w:val="00450FC8"/>
    <w:rsid w:val="0045644D"/>
    <w:rsid w:val="00462B9F"/>
    <w:rsid w:val="00464047"/>
    <w:rsid w:val="00471C54"/>
    <w:rsid w:val="00472D03"/>
    <w:rsid w:val="00473FAF"/>
    <w:rsid w:val="004825F0"/>
    <w:rsid w:val="0048275E"/>
    <w:rsid w:val="004846C7"/>
    <w:rsid w:val="00497A7D"/>
    <w:rsid w:val="004A1099"/>
    <w:rsid w:val="004A1A3C"/>
    <w:rsid w:val="004A39DF"/>
    <w:rsid w:val="004B0F79"/>
    <w:rsid w:val="004B30E8"/>
    <w:rsid w:val="004B3720"/>
    <w:rsid w:val="004B4B41"/>
    <w:rsid w:val="004B762E"/>
    <w:rsid w:val="004C17A0"/>
    <w:rsid w:val="004C257E"/>
    <w:rsid w:val="004C5DB6"/>
    <w:rsid w:val="004D53C5"/>
    <w:rsid w:val="004D6C98"/>
    <w:rsid w:val="004E02E5"/>
    <w:rsid w:val="004E100C"/>
    <w:rsid w:val="004E1515"/>
    <w:rsid w:val="004E5C43"/>
    <w:rsid w:val="004F01B1"/>
    <w:rsid w:val="004F3028"/>
    <w:rsid w:val="004F6DD6"/>
    <w:rsid w:val="004F7A14"/>
    <w:rsid w:val="005003A9"/>
    <w:rsid w:val="00500E7F"/>
    <w:rsid w:val="00501252"/>
    <w:rsid w:val="005058BD"/>
    <w:rsid w:val="00520C5E"/>
    <w:rsid w:val="0052145D"/>
    <w:rsid w:val="005232A2"/>
    <w:rsid w:val="00525326"/>
    <w:rsid w:val="005264FD"/>
    <w:rsid w:val="00530D04"/>
    <w:rsid w:val="0053205A"/>
    <w:rsid w:val="005364F6"/>
    <w:rsid w:val="00536B19"/>
    <w:rsid w:val="0054200C"/>
    <w:rsid w:val="005436A7"/>
    <w:rsid w:val="00544DB8"/>
    <w:rsid w:val="005468EE"/>
    <w:rsid w:val="005507AF"/>
    <w:rsid w:val="0055292C"/>
    <w:rsid w:val="00552F07"/>
    <w:rsid w:val="00557F1D"/>
    <w:rsid w:val="00560C8C"/>
    <w:rsid w:val="0057129A"/>
    <w:rsid w:val="00571CFC"/>
    <w:rsid w:val="0057674F"/>
    <w:rsid w:val="00580618"/>
    <w:rsid w:val="00582442"/>
    <w:rsid w:val="00583903"/>
    <w:rsid w:val="00583B97"/>
    <w:rsid w:val="00584234"/>
    <w:rsid w:val="005856A7"/>
    <w:rsid w:val="00586AF3"/>
    <w:rsid w:val="0058761D"/>
    <w:rsid w:val="00591C98"/>
    <w:rsid w:val="005972EF"/>
    <w:rsid w:val="005A20E2"/>
    <w:rsid w:val="005A60AC"/>
    <w:rsid w:val="005A7697"/>
    <w:rsid w:val="005B0015"/>
    <w:rsid w:val="005B0F36"/>
    <w:rsid w:val="005B2FC7"/>
    <w:rsid w:val="005B4F76"/>
    <w:rsid w:val="005B5860"/>
    <w:rsid w:val="005B73D2"/>
    <w:rsid w:val="005C2BEA"/>
    <w:rsid w:val="005C6A2B"/>
    <w:rsid w:val="005D1A01"/>
    <w:rsid w:val="005D2221"/>
    <w:rsid w:val="005D4AB3"/>
    <w:rsid w:val="005D7DF4"/>
    <w:rsid w:val="005E3FA1"/>
    <w:rsid w:val="005E6331"/>
    <w:rsid w:val="005E79E5"/>
    <w:rsid w:val="005F3D2C"/>
    <w:rsid w:val="005F5C42"/>
    <w:rsid w:val="005F7F88"/>
    <w:rsid w:val="006003D1"/>
    <w:rsid w:val="0060083D"/>
    <w:rsid w:val="006012FB"/>
    <w:rsid w:val="00602B61"/>
    <w:rsid w:val="00605C9B"/>
    <w:rsid w:val="00605E13"/>
    <w:rsid w:val="00617A8E"/>
    <w:rsid w:val="00617FF0"/>
    <w:rsid w:val="00623D2E"/>
    <w:rsid w:val="00631F0C"/>
    <w:rsid w:val="0063501D"/>
    <w:rsid w:val="006362DB"/>
    <w:rsid w:val="00636D1A"/>
    <w:rsid w:val="00637FB5"/>
    <w:rsid w:val="00644DE4"/>
    <w:rsid w:val="00646F91"/>
    <w:rsid w:val="006556B6"/>
    <w:rsid w:val="0066439F"/>
    <w:rsid w:val="00664F67"/>
    <w:rsid w:val="00665E91"/>
    <w:rsid w:val="00666A77"/>
    <w:rsid w:val="0067140C"/>
    <w:rsid w:val="00672A7C"/>
    <w:rsid w:val="00673336"/>
    <w:rsid w:val="00674E5A"/>
    <w:rsid w:val="006776D5"/>
    <w:rsid w:val="00681312"/>
    <w:rsid w:val="00681B96"/>
    <w:rsid w:val="00682B54"/>
    <w:rsid w:val="00685A80"/>
    <w:rsid w:val="00694792"/>
    <w:rsid w:val="00696791"/>
    <w:rsid w:val="006A47A8"/>
    <w:rsid w:val="006A52E1"/>
    <w:rsid w:val="006A53B0"/>
    <w:rsid w:val="006A5814"/>
    <w:rsid w:val="006A78C1"/>
    <w:rsid w:val="006A7E72"/>
    <w:rsid w:val="006B0973"/>
    <w:rsid w:val="006B1BF6"/>
    <w:rsid w:val="006B70C6"/>
    <w:rsid w:val="006C095B"/>
    <w:rsid w:val="006C0CED"/>
    <w:rsid w:val="006C79D0"/>
    <w:rsid w:val="006D35F4"/>
    <w:rsid w:val="006D451A"/>
    <w:rsid w:val="006E2098"/>
    <w:rsid w:val="006E5210"/>
    <w:rsid w:val="006E6DDA"/>
    <w:rsid w:val="006F0D09"/>
    <w:rsid w:val="006F40CB"/>
    <w:rsid w:val="0070221E"/>
    <w:rsid w:val="007053A0"/>
    <w:rsid w:val="00710423"/>
    <w:rsid w:val="00710E9C"/>
    <w:rsid w:val="00715043"/>
    <w:rsid w:val="007154C8"/>
    <w:rsid w:val="00716132"/>
    <w:rsid w:val="00716A05"/>
    <w:rsid w:val="007207F0"/>
    <w:rsid w:val="00725EE6"/>
    <w:rsid w:val="0073686C"/>
    <w:rsid w:val="00737034"/>
    <w:rsid w:val="00740A04"/>
    <w:rsid w:val="007427FD"/>
    <w:rsid w:val="00742F44"/>
    <w:rsid w:val="00742FD8"/>
    <w:rsid w:val="00745E0D"/>
    <w:rsid w:val="0074606F"/>
    <w:rsid w:val="007532AF"/>
    <w:rsid w:val="00757481"/>
    <w:rsid w:val="0076229C"/>
    <w:rsid w:val="007636BF"/>
    <w:rsid w:val="007650B7"/>
    <w:rsid w:val="0076665B"/>
    <w:rsid w:val="00771D88"/>
    <w:rsid w:val="00773045"/>
    <w:rsid w:val="00773381"/>
    <w:rsid w:val="007739A9"/>
    <w:rsid w:val="0077601F"/>
    <w:rsid w:val="00780D79"/>
    <w:rsid w:val="0078279C"/>
    <w:rsid w:val="00787051"/>
    <w:rsid w:val="00787E8C"/>
    <w:rsid w:val="00791C1A"/>
    <w:rsid w:val="007940F0"/>
    <w:rsid w:val="007972FE"/>
    <w:rsid w:val="007A0E89"/>
    <w:rsid w:val="007A4BFC"/>
    <w:rsid w:val="007A5E70"/>
    <w:rsid w:val="007B16BC"/>
    <w:rsid w:val="007B4320"/>
    <w:rsid w:val="007B6AEA"/>
    <w:rsid w:val="007C0671"/>
    <w:rsid w:val="007D3069"/>
    <w:rsid w:val="007D4A0C"/>
    <w:rsid w:val="007D5A26"/>
    <w:rsid w:val="007D622F"/>
    <w:rsid w:val="007D651D"/>
    <w:rsid w:val="007D739D"/>
    <w:rsid w:val="007E004D"/>
    <w:rsid w:val="007E0CD4"/>
    <w:rsid w:val="007E4191"/>
    <w:rsid w:val="007E7FC7"/>
    <w:rsid w:val="007F08BA"/>
    <w:rsid w:val="007F17D2"/>
    <w:rsid w:val="007F2EB9"/>
    <w:rsid w:val="0080413B"/>
    <w:rsid w:val="00806D8A"/>
    <w:rsid w:val="00810407"/>
    <w:rsid w:val="0082066E"/>
    <w:rsid w:val="0082094C"/>
    <w:rsid w:val="00824F76"/>
    <w:rsid w:val="008259F0"/>
    <w:rsid w:val="00826E98"/>
    <w:rsid w:val="008313ED"/>
    <w:rsid w:val="00833E8D"/>
    <w:rsid w:val="00840626"/>
    <w:rsid w:val="00847C83"/>
    <w:rsid w:val="00847FD4"/>
    <w:rsid w:val="00850D3A"/>
    <w:rsid w:val="00857061"/>
    <w:rsid w:val="0086071B"/>
    <w:rsid w:val="008628C0"/>
    <w:rsid w:val="0086477B"/>
    <w:rsid w:val="00866ABC"/>
    <w:rsid w:val="008675B9"/>
    <w:rsid w:val="00873151"/>
    <w:rsid w:val="008747E0"/>
    <w:rsid w:val="00874D1B"/>
    <w:rsid w:val="00874F58"/>
    <w:rsid w:val="00875B2C"/>
    <w:rsid w:val="00883A28"/>
    <w:rsid w:val="008845EA"/>
    <w:rsid w:val="00887299"/>
    <w:rsid w:val="00887A4B"/>
    <w:rsid w:val="00891808"/>
    <w:rsid w:val="00894F1A"/>
    <w:rsid w:val="008A0982"/>
    <w:rsid w:val="008A3666"/>
    <w:rsid w:val="008A7B32"/>
    <w:rsid w:val="008A7E66"/>
    <w:rsid w:val="008B0E0D"/>
    <w:rsid w:val="008B2F36"/>
    <w:rsid w:val="008B32CD"/>
    <w:rsid w:val="008C1B74"/>
    <w:rsid w:val="008C4CD4"/>
    <w:rsid w:val="008C52B0"/>
    <w:rsid w:val="008D00A5"/>
    <w:rsid w:val="008D0EF2"/>
    <w:rsid w:val="008E647F"/>
    <w:rsid w:val="008E7188"/>
    <w:rsid w:val="008F4BA6"/>
    <w:rsid w:val="008F69EC"/>
    <w:rsid w:val="008F6B5A"/>
    <w:rsid w:val="008F7486"/>
    <w:rsid w:val="00900B61"/>
    <w:rsid w:val="00901D34"/>
    <w:rsid w:val="00911A32"/>
    <w:rsid w:val="009176C2"/>
    <w:rsid w:val="00920438"/>
    <w:rsid w:val="0092156E"/>
    <w:rsid w:val="009225D7"/>
    <w:rsid w:val="00923C5A"/>
    <w:rsid w:val="00924268"/>
    <w:rsid w:val="00925186"/>
    <w:rsid w:val="009258BC"/>
    <w:rsid w:val="009270BD"/>
    <w:rsid w:val="009314DF"/>
    <w:rsid w:val="00934822"/>
    <w:rsid w:val="0093551D"/>
    <w:rsid w:val="009376D9"/>
    <w:rsid w:val="0094395B"/>
    <w:rsid w:val="00946CB0"/>
    <w:rsid w:val="009475F2"/>
    <w:rsid w:val="00947D48"/>
    <w:rsid w:val="00951BFA"/>
    <w:rsid w:val="00952B00"/>
    <w:rsid w:val="0095405C"/>
    <w:rsid w:val="00954AD2"/>
    <w:rsid w:val="00954CBE"/>
    <w:rsid w:val="00955700"/>
    <w:rsid w:val="00956AB1"/>
    <w:rsid w:val="00957C22"/>
    <w:rsid w:val="00970525"/>
    <w:rsid w:val="009749E7"/>
    <w:rsid w:val="00980EDE"/>
    <w:rsid w:val="0098199B"/>
    <w:rsid w:val="00982E21"/>
    <w:rsid w:val="009847F8"/>
    <w:rsid w:val="00986EC0"/>
    <w:rsid w:val="00996457"/>
    <w:rsid w:val="00997DE0"/>
    <w:rsid w:val="009A0B56"/>
    <w:rsid w:val="009A2917"/>
    <w:rsid w:val="009A4FAB"/>
    <w:rsid w:val="009A7869"/>
    <w:rsid w:val="009B36B8"/>
    <w:rsid w:val="009B6D2A"/>
    <w:rsid w:val="009C015D"/>
    <w:rsid w:val="009C2D9B"/>
    <w:rsid w:val="009C68AA"/>
    <w:rsid w:val="009D0269"/>
    <w:rsid w:val="009D21F0"/>
    <w:rsid w:val="009D598C"/>
    <w:rsid w:val="009D5B94"/>
    <w:rsid w:val="009D7864"/>
    <w:rsid w:val="009E144E"/>
    <w:rsid w:val="009E405A"/>
    <w:rsid w:val="009E4E1D"/>
    <w:rsid w:val="009F5E08"/>
    <w:rsid w:val="009F7D59"/>
    <w:rsid w:val="00A003C1"/>
    <w:rsid w:val="00A00C37"/>
    <w:rsid w:val="00A02D7F"/>
    <w:rsid w:val="00A0731D"/>
    <w:rsid w:val="00A074FC"/>
    <w:rsid w:val="00A13C80"/>
    <w:rsid w:val="00A13ECC"/>
    <w:rsid w:val="00A14288"/>
    <w:rsid w:val="00A15451"/>
    <w:rsid w:val="00A16A75"/>
    <w:rsid w:val="00A26911"/>
    <w:rsid w:val="00A26E40"/>
    <w:rsid w:val="00A2710A"/>
    <w:rsid w:val="00A30058"/>
    <w:rsid w:val="00A31F09"/>
    <w:rsid w:val="00A34DEE"/>
    <w:rsid w:val="00A369BD"/>
    <w:rsid w:val="00A37CAE"/>
    <w:rsid w:val="00A413C6"/>
    <w:rsid w:val="00A428A6"/>
    <w:rsid w:val="00A44134"/>
    <w:rsid w:val="00A45E5D"/>
    <w:rsid w:val="00A50435"/>
    <w:rsid w:val="00A534A8"/>
    <w:rsid w:val="00A53C0A"/>
    <w:rsid w:val="00A55345"/>
    <w:rsid w:val="00A56833"/>
    <w:rsid w:val="00A619EB"/>
    <w:rsid w:val="00A6230F"/>
    <w:rsid w:val="00A624B4"/>
    <w:rsid w:val="00A627B9"/>
    <w:rsid w:val="00A62BC0"/>
    <w:rsid w:val="00A6454D"/>
    <w:rsid w:val="00A64BB8"/>
    <w:rsid w:val="00A65105"/>
    <w:rsid w:val="00A7316F"/>
    <w:rsid w:val="00A751C2"/>
    <w:rsid w:val="00A77657"/>
    <w:rsid w:val="00A77E6A"/>
    <w:rsid w:val="00A86183"/>
    <w:rsid w:val="00A93484"/>
    <w:rsid w:val="00A95017"/>
    <w:rsid w:val="00AA4A36"/>
    <w:rsid w:val="00AA532E"/>
    <w:rsid w:val="00AB3076"/>
    <w:rsid w:val="00AB3AC0"/>
    <w:rsid w:val="00AB3CB9"/>
    <w:rsid w:val="00AB49A8"/>
    <w:rsid w:val="00AB5999"/>
    <w:rsid w:val="00AC3DAC"/>
    <w:rsid w:val="00AD03E0"/>
    <w:rsid w:val="00AE09EA"/>
    <w:rsid w:val="00AE1E01"/>
    <w:rsid w:val="00AE4435"/>
    <w:rsid w:val="00AE448C"/>
    <w:rsid w:val="00AE5988"/>
    <w:rsid w:val="00AE6E83"/>
    <w:rsid w:val="00AF080F"/>
    <w:rsid w:val="00B07143"/>
    <w:rsid w:val="00B0732F"/>
    <w:rsid w:val="00B17B7E"/>
    <w:rsid w:val="00B20F8A"/>
    <w:rsid w:val="00B21464"/>
    <w:rsid w:val="00B217F6"/>
    <w:rsid w:val="00B41FCD"/>
    <w:rsid w:val="00B422F1"/>
    <w:rsid w:val="00B54ACE"/>
    <w:rsid w:val="00B54DB1"/>
    <w:rsid w:val="00B65F98"/>
    <w:rsid w:val="00B676C0"/>
    <w:rsid w:val="00B75FB0"/>
    <w:rsid w:val="00B76E6E"/>
    <w:rsid w:val="00B84729"/>
    <w:rsid w:val="00B95219"/>
    <w:rsid w:val="00BA2309"/>
    <w:rsid w:val="00BA24E2"/>
    <w:rsid w:val="00BA2665"/>
    <w:rsid w:val="00BA2853"/>
    <w:rsid w:val="00BA51F7"/>
    <w:rsid w:val="00BB583F"/>
    <w:rsid w:val="00BB5992"/>
    <w:rsid w:val="00BC55E7"/>
    <w:rsid w:val="00BC6F47"/>
    <w:rsid w:val="00BD0A7E"/>
    <w:rsid w:val="00BD5F20"/>
    <w:rsid w:val="00BD735C"/>
    <w:rsid w:val="00BE2CA7"/>
    <w:rsid w:val="00BE2FF5"/>
    <w:rsid w:val="00BE69E5"/>
    <w:rsid w:val="00BE7E2D"/>
    <w:rsid w:val="00BF1C67"/>
    <w:rsid w:val="00BF4FFD"/>
    <w:rsid w:val="00BF6805"/>
    <w:rsid w:val="00BF6C5B"/>
    <w:rsid w:val="00C030BE"/>
    <w:rsid w:val="00C031B6"/>
    <w:rsid w:val="00C04A29"/>
    <w:rsid w:val="00C11036"/>
    <w:rsid w:val="00C13DB1"/>
    <w:rsid w:val="00C158A1"/>
    <w:rsid w:val="00C20876"/>
    <w:rsid w:val="00C222DB"/>
    <w:rsid w:val="00C32362"/>
    <w:rsid w:val="00C36946"/>
    <w:rsid w:val="00C36E7D"/>
    <w:rsid w:val="00C36E93"/>
    <w:rsid w:val="00C42670"/>
    <w:rsid w:val="00C43013"/>
    <w:rsid w:val="00C45A10"/>
    <w:rsid w:val="00C46619"/>
    <w:rsid w:val="00C47536"/>
    <w:rsid w:val="00C47BF6"/>
    <w:rsid w:val="00C504DF"/>
    <w:rsid w:val="00C517A7"/>
    <w:rsid w:val="00C5444F"/>
    <w:rsid w:val="00C558DB"/>
    <w:rsid w:val="00C562D1"/>
    <w:rsid w:val="00C6140A"/>
    <w:rsid w:val="00C654F3"/>
    <w:rsid w:val="00C8283F"/>
    <w:rsid w:val="00C82C68"/>
    <w:rsid w:val="00C83063"/>
    <w:rsid w:val="00C83945"/>
    <w:rsid w:val="00C92D1B"/>
    <w:rsid w:val="00CA0199"/>
    <w:rsid w:val="00CA02DC"/>
    <w:rsid w:val="00CA7589"/>
    <w:rsid w:val="00CB0941"/>
    <w:rsid w:val="00CB6341"/>
    <w:rsid w:val="00CB7AF2"/>
    <w:rsid w:val="00CC0D98"/>
    <w:rsid w:val="00CC1A30"/>
    <w:rsid w:val="00CC7F65"/>
    <w:rsid w:val="00CD5185"/>
    <w:rsid w:val="00CD6A3A"/>
    <w:rsid w:val="00CE61A5"/>
    <w:rsid w:val="00CF04D1"/>
    <w:rsid w:val="00CF51B8"/>
    <w:rsid w:val="00CF7E16"/>
    <w:rsid w:val="00D05F75"/>
    <w:rsid w:val="00D068DD"/>
    <w:rsid w:val="00D15E5D"/>
    <w:rsid w:val="00D2154D"/>
    <w:rsid w:val="00D21C4B"/>
    <w:rsid w:val="00D24D59"/>
    <w:rsid w:val="00D24ECA"/>
    <w:rsid w:val="00D355C8"/>
    <w:rsid w:val="00D36746"/>
    <w:rsid w:val="00D367BD"/>
    <w:rsid w:val="00D403D8"/>
    <w:rsid w:val="00D40525"/>
    <w:rsid w:val="00D45B39"/>
    <w:rsid w:val="00D518DF"/>
    <w:rsid w:val="00D543EF"/>
    <w:rsid w:val="00D5587C"/>
    <w:rsid w:val="00D56813"/>
    <w:rsid w:val="00D606D1"/>
    <w:rsid w:val="00D62D1F"/>
    <w:rsid w:val="00D634CB"/>
    <w:rsid w:val="00D66D42"/>
    <w:rsid w:val="00D76655"/>
    <w:rsid w:val="00D7687E"/>
    <w:rsid w:val="00D77829"/>
    <w:rsid w:val="00D81542"/>
    <w:rsid w:val="00D94E87"/>
    <w:rsid w:val="00DA2A26"/>
    <w:rsid w:val="00DA4981"/>
    <w:rsid w:val="00DB231B"/>
    <w:rsid w:val="00DB27E4"/>
    <w:rsid w:val="00DB360B"/>
    <w:rsid w:val="00DB3658"/>
    <w:rsid w:val="00DB7EB6"/>
    <w:rsid w:val="00DC04E4"/>
    <w:rsid w:val="00DC3614"/>
    <w:rsid w:val="00DC4913"/>
    <w:rsid w:val="00DC68DB"/>
    <w:rsid w:val="00DD19DA"/>
    <w:rsid w:val="00DD2F0C"/>
    <w:rsid w:val="00DD7011"/>
    <w:rsid w:val="00DE1533"/>
    <w:rsid w:val="00DE1E0A"/>
    <w:rsid w:val="00DE1F29"/>
    <w:rsid w:val="00DE1FED"/>
    <w:rsid w:val="00DE30A1"/>
    <w:rsid w:val="00DE6AA2"/>
    <w:rsid w:val="00DE6C6A"/>
    <w:rsid w:val="00DF14F7"/>
    <w:rsid w:val="00DF6B91"/>
    <w:rsid w:val="00E0001D"/>
    <w:rsid w:val="00E03744"/>
    <w:rsid w:val="00E03CDC"/>
    <w:rsid w:val="00E14326"/>
    <w:rsid w:val="00E173FE"/>
    <w:rsid w:val="00E304C8"/>
    <w:rsid w:val="00E31A8B"/>
    <w:rsid w:val="00E34E3E"/>
    <w:rsid w:val="00E37106"/>
    <w:rsid w:val="00E374B8"/>
    <w:rsid w:val="00E4042E"/>
    <w:rsid w:val="00E430F6"/>
    <w:rsid w:val="00E43C0D"/>
    <w:rsid w:val="00E44494"/>
    <w:rsid w:val="00E44C5A"/>
    <w:rsid w:val="00E45442"/>
    <w:rsid w:val="00E45E90"/>
    <w:rsid w:val="00E47D4D"/>
    <w:rsid w:val="00E514F2"/>
    <w:rsid w:val="00E54CBB"/>
    <w:rsid w:val="00E550D5"/>
    <w:rsid w:val="00E55797"/>
    <w:rsid w:val="00E63078"/>
    <w:rsid w:val="00E656B8"/>
    <w:rsid w:val="00E65E70"/>
    <w:rsid w:val="00E71E2F"/>
    <w:rsid w:val="00E7264D"/>
    <w:rsid w:val="00E748AD"/>
    <w:rsid w:val="00E76559"/>
    <w:rsid w:val="00E80AB4"/>
    <w:rsid w:val="00E812F8"/>
    <w:rsid w:val="00E82EC3"/>
    <w:rsid w:val="00E83576"/>
    <w:rsid w:val="00E9070A"/>
    <w:rsid w:val="00E908FC"/>
    <w:rsid w:val="00E915FA"/>
    <w:rsid w:val="00EA132B"/>
    <w:rsid w:val="00EA1953"/>
    <w:rsid w:val="00EA1DF8"/>
    <w:rsid w:val="00EA2685"/>
    <w:rsid w:val="00EA4D7A"/>
    <w:rsid w:val="00EA69AF"/>
    <w:rsid w:val="00EA6AB0"/>
    <w:rsid w:val="00EA782A"/>
    <w:rsid w:val="00EB3AAC"/>
    <w:rsid w:val="00EB43E9"/>
    <w:rsid w:val="00EB4DB2"/>
    <w:rsid w:val="00EB5A23"/>
    <w:rsid w:val="00EB5AD2"/>
    <w:rsid w:val="00EB63DB"/>
    <w:rsid w:val="00EB753B"/>
    <w:rsid w:val="00EB7D50"/>
    <w:rsid w:val="00EC0E7D"/>
    <w:rsid w:val="00EC45C2"/>
    <w:rsid w:val="00ED44A2"/>
    <w:rsid w:val="00ED4CC5"/>
    <w:rsid w:val="00ED640E"/>
    <w:rsid w:val="00EE4435"/>
    <w:rsid w:val="00EE54F4"/>
    <w:rsid w:val="00EE5543"/>
    <w:rsid w:val="00EF105C"/>
    <w:rsid w:val="00EF38BE"/>
    <w:rsid w:val="00EF69B1"/>
    <w:rsid w:val="00F0404B"/>
    <w:rsid w:val="00F05497"/>
    <w:rsid w:val="00F13DA5"/>
    <w:rsid w:val="00F151AF"/>
    <w:rsid w:val="00F208AF"/>
    <w:rsid w:val="00F2213B"/>
    <w:rsid w:val="00F227DC"/>
    <w:rsid w:val="00F229F8"/>
    <w:rsid w:val="00F2704B"/>
    <w:rsid w:val="00F27F65"/>
    <w:rsid w:val="00F33069"/>
    <w:rsid w:val="00F43E44"/>
    <w:rsid w:val="00F46207"/>
    <w:rsid w:val="00F479F4"/>
    <w:rsid w:val="00F503CD"/>
    <w:rsid w:val="00F51306"/>
    <w:rsid w:val="00F515DF"/>
    <w:rsid w:val="00F554D5"/>
    <w:rsid w:val="00F56BAF"/>
    <w:rsid w:val="00F626BA"/>
    <w:rsid w:val="00F66871"/>
    <w:rsid w:val="00F70CAA"/>
    <w:rsid w:val="00F74B76"/>
    <w:rsid w:val="00F77A0F"/>
    <w:rsid w:val="00F80383"/>
    <w:rsid w:val="00F807EB"/>
    <w:rsid w:val="00F838D8"/>
    <w:rsid w:val="00F9017B"/>
    <w:rsid w:val="00F9180F"/>
    <w:rsid w:val="00F92170"/>
    <w:rsid w:val="00F92AB1"/>
    <w:rsid w:val="00F9337E"/>
    <w:rsid w:val="00F97787"/>
    <w:rsid w:val="00FA60F0"/>
    <w:rsid w:val="00FB0891"/>
    <w:rsid w:val="00FB08BC"/>
    <w:rsid w:val="00FB3478"/>
    <w:rsid w:val="00FB580A"/>
    <w:rsid w:val="00FC13E7"/>
    <w:rsid w:val="00FC284A"/>
    <w:rsid w:val="00FC4ADF"/>
    <w:rsid w:val="00FC581E"/>
    <w:rsid w:val="00FD1BAD"/>
    <w:rsid w:val="00FD217D"/>
    <w:rsid w:val="00FD3809"/>
    <w:rsid w:val="00FD5610"/>
    <w:rsid w:val="00FD56C8"/>
    <w:rsid w:val="00FE0200"/>
    <w:rsid w:val="00FE0678"/>
    <w:rsid w:val="00FE5152"/>
    <w:rsid w:val="00FF1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AEF040A"/>
  <w15:chartTrackingRefBased/>
  <w15:docId w15:val="{E8E83567-B4B7-41A7-9284-EFCBF33AF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30A1"/>
    <w:pPr>
      <w:spacing w:after="0" w:line="240" w:lineRule="auto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401DA2"/>
    <w:pPr>
      <w:keepNext/>
      <w:keepLines/>
      <w:spacing w:before="360" w:after="80" w:line="278" w:lineRule="auto"/>
      <w:outlineLvl w:val="0"/>
    </w:pPr>
    <w:rPr>
      <w:rFonts w:eastAsiaTheme="majorEastAsia" w:cstheme="majorBidi"/>
      <w:b/>
      <w:color w:val="003769" w:themeColor="accent1" w:themeShade="BF"/>
      <w:sz w:val="40"/>
      <w:szCs w:val="40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30A1"/>
    <w:pPr>
      <w:keepNext/>
      <w:keepLines/>
      <w:spacing w:before="160" w:after="80" w:line="278" w:lineRule="auto"/>
      <w:outlineLvl w:val="1"/>
    </w:pPr>
    <w:rPr>
      <w:rFonts w:ascii="Arial Narrow" w:eastAsiaTheme="majorEastAsia" w:hAnsi="Arial Narrow" w:cstheme="majorBidi"/>
      <w:color w:val="003769" w:themeColor="accent1" w:themeShade="BF"/>
      <w:sz w:val="32"/>
      <w:szCs w:val="32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13EC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03769" w:themeColor="accent1" w:themeShade="BF"/>
      <w:sz w:val="28"/>
      <w:szCs w:val="2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3EC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03769" w:themeColor="accent1" w:themeShade="BF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3EC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03769" w:themeColor="accent1" w:themeShade="BF"/>
      <w:lang w:eastAsia="ja-JP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3ECC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lang w:eastAsia="ja-JP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3ECC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lang w:eastAsia="ja-JP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3ECC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lang w:eastAsia="ja-JP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3ECC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1DA2"/>
    <w:rPr>
      <w:rFonts w:ascii="Arial" w:eastAsiaTheme="majorEastAsia" w:hAnsi="Arial" w:cstheme="majorBidi"/>
      <w:b/>
      <w:color w:val="003769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E30A1"/>
    <w:rPr>
      <w:rFonts w:ascii="Arial Narrow" w:eastAsiaTheme="majorEastAsia" w:hAnsi="Arial Narrow" w:cstheme="majorBidi"/>
      <w:color w:val="003769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13ECC"/>
    <w:rPr>
      <w:rFonts w:eastAsiaTheme="majorEastAsia" w:cstheme="majorBidi"/>
      <w:color w:val="003769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3ECC"/>
    <w:rPr>
      <w:rFonts w:eastAsiaTheme="majorEastAsia" w:cstheme="majorBidi"/>
      <w:i/>
      <w:iCs/>
      <w:color w:val="003769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3ECC"/>
    <w:rPr>
      <w:rFonts w:eastAsiaTheme="majorEastAsia" w:cstheme="majorBidi"/>
      <w:color w:val="003769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3E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3E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3E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3E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13EC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A13E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3EC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ja-JP"/>
    </w:rPr>
  </w:style>
  <w:style w:type="character" w:customStyle="1" w:styleId="SubtitleChar">
    <w:name w:val="Subtitle Char"/>
    <w:basedOn w:val="DefaultParagraphFont"/>
    <w:link w:val="Subtitle"/>
    <w:uiPriority w:val="11"/>
    <w:rsid w:val="00A13E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13ECC"/>
    <w:pPr>
      <w:spacing w:before="160" w:after="160" w:line="278" w:lineRule="auto"/>
      <w:jc w:val="center"/>
    </w:pPr>
    <w:rPr>
      <w:i/>
      <w:iCs/>
      <w:color w:val="404040" w:themeColor="text1" w:themeTint="BF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A13E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13ECC"/>
    <w:pPr>
      <w:spacing w:after="160" w:line="278" w:lineRule="auto"/>
      <w:ind w:left="720"/>
      <w:contextualSpacing/>
    </w:pPr>
    <w:rPr>
      <w:lang w:eastAsia="ja-JP"/>
    </w:rPr>
  </w:style>
  <w:style w:type="character" w:styleId="IntenseEmphasis">
    <w:name w:val="Intense Emphasis"/>
    <w:basedOn w:val="DefaultParagraphFont"/>
    <w:uiPriority w:val="21"/>
    <w:qFormat/>
    <w:rsid w:val="00A13ECC"/>
    <w:rPr>
      <w:i/>
      <w:iCs/>
      <w:color w:val="003769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ECC"/>
    <w:pPr>
      <w:pBdr>
        <w:top w:val="single" w:sz="4" w:space="10" w:color="003769" w:themeColor="accent1" w:themeShade="BF"/>
        <w:bottom w:val="single" w:sz="4" w:space="10" w:color="003769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03769" w:themeColor="accent1" w:themeShade="BF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ECC"/>
    <w:rPr>
      <w:i/>
      <w:iCs/>
      <w:color w:val="003769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13ECC"/>
    <w:rPr>
      <w:b/>
      <w:bCs/>
      <w:smallCaps/>
      <w:color w:val="003769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13E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13ECC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13E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13ECC"/>
    <w:rPr>
      <w:lang w:eastAsia="en-US"/>
    </w:rPr>
  </w:style>
  <w:style w:type="paragraph" w:styleId="NormalWeb">
    <w:name w:val="Normal (Web)"/>
    <w:basedOn w:val="Normal"/>
    <w:uiPriority w:val="99"/>
    <w:semiHidden/>
    <w:unhideWhenUsed/>
    <w:rsid w:val="009B6D2A"/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7207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951A5"/>
    <w:rPr>
      <w:color w:val="13B6EA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51A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951A5"/>
    <w:rPr>
      <w:color w:val="0E89B2" w:themeColor="followedHyperlink"/>
      <w:u w:val="single"/>
    </w:rPr>
  </w:style>
  <w:style w:type="numbering" w:customStyle="1" w:styleId="CurrentList1">
    <w:name w:val="Current List1"/>
    <w:uiPriority w:val="99"/>
    <w:rsid w:val="00F92AB1"/>
    <w:pPr>
      <w:numPr>
        <w:numId w:val="24"/>
      </w:numPr>
    </w:pPr>
  </w:style>
  <w:style w:type="paragraph" w:styleId="Revision">
    <w:name w:val="Revision"/>
    <w:hidden/>
    <w:uiPriority w:val="99"/>
    <w:semiHidden/>
    <w:rsid w:val="00E812F8"/>
    <w:pPr>
      <w:spacing w:after="0" w:line="240" w:lineRule="auto"/>
    </w:pPr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AE448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448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448C"/>
    <w:rPr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448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448C"/>
    <w:rPr>
      <w:b/>
      <w:bCs/>
      <w:sz w:val="20"/>
      <w:szCs w:val="20"/>
      <w:lang w:eastAsia="en-US"/>
    </w:rPr>
  </w:style>
  <w:style w:type="paragraph" w:styleId="NoSpacing">
    <w:name w:val="No Spacing"/>
    <w:link w:val="NoSpacingChar"/>
    <w:uiPriority w:val="1"/>
    <w:qFormat/>
    <w:rsid w:val="005972EF"/>
    <w:pPr>
      <w:spacing w:after="0" w:line="240" w:lineRule="auto"/>
    </w:pPr>
    <w:rPr>
      <w:kern w:val="0"/>
      <w:sz w:val="22"/>
      <w:szCs w:val="22"/>
      <w:lang w:val="en-US" w:eastAsia="zh-CN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5972EF"/>
    <w:rPr>
      <w:kern w:val="0"/>
      <w:sz w:val="22"/>
      <w:szCs w:val="22"/>
      <w:lang w:val="en-US" w:eastAsia="zh-CN"/>
      <w14:ligatures w14:val="none"/>
    </w:rPr>
  </w:style>
  <w:style w:type="character" w:styleId="Strong">
    <w:name w:val="Strong"/>
    <w:basedOn w:val="DefaultParagraphFont"/>
    <w:uiPriority w:val="22"/>
    <w:qFormat/>
    <w:rsid w:val="00E835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8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6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5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1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44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0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learn.ibo.org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earn.ibo.org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atalogue.ibo.org/es/professional-development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anjaa\Downloads\PL\External\9.%20Professional%20Development%20reques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International Baccalaureate 1">
      <a:dk1>
        <a:srgbClr val="000000"/>
      </a:dk1>
      <a:lt1>
        <a:srgbClr val="FFFFFF"/>
      </a:lt1>
      <a:dk2>
        <a:srgbClr val="00284C"/>
      </a:dk2>
      <a:lt2>
        <a:srgbClr val="BABCBE"/>
      </a:lt2>
      <a:accent1>
        <a:srgbClr val="004B8D"/>
      </a:accent1>
      <a:accent2>
        <a:srgbClr val="13B6EA"/>
      </a:accent2>
      <a:accent3>
        <a:srgbClr val="FFD200"/>
      </a:accent3>
      <a:accent4>
        <a:srgbClr val="F05133"/>
      </a:accent4>
      <a:accent5>
        <a:srgbClr val="00B5CC"/>
      </a:accent5>
      <a:accent6>
        <a:srgbClr val="652C89"/>
      </a:accent6>
      <a:hlink>
        <a:srgbClr val="13B6EA"/>
      </a:hlink>
      <a:folHlink>
        <a:srgbClr val="0E89B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6902D71FCF2145ABCEC0D37CE28C28" ma:contentTypeVersion="21" ma:contentTypeDescription="Create a new document." ma:contentTypeScope="" ma:versionID="e070e7b32fdb36883c1242638234d955">
  <xsd:schema xmlns:xsd="http://www.w3.org/2001/XMLSchema" xmlns:xs="http://www.w3.org/2001/XMLSchema" xmlns:p="http://schemas.microsoft.com/office/2006/metadata/properties" xmlns:ns1="http://schemas.microsoft.com/sharepoint/v3" xmlns:ns2="b9b42fef-0c97-4baa-ad62-fd932e2f3d91" xmlns:ns3="faa2f821-c1bb-44aa-91e3-90da11816f8d" targetNamespace="http://schemas.microsoft.com/office/2006/metadata/properties" ma:root="true" ma:fieldsID="e2ba9c86c8ff485ac7dc2f15251d2aaf" ns1:_="" ns2:_="" ns3:_="">
    <xsd:import namespace="http://schemas.microsoft.com/sharepoint/v3"/>
    <xsd:import namespace="b9b42fef-0c97-4baa-ad62-fd932e2f3d91"/>
    <xsd:import namespace="faa2f821-c1bb-44aa-91e3-90da11816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42fef-0c97-4baa-ad62-fd932e2f3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59ff5e04-b55b-4136-bc17-c1b5a5861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2f821-c1bb-44aa-91e3-90da11816f8d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8fe59da-81d9-42f1-afe0-b6ac2e2ea0b0}" ma:internalName="TaxCatchAll" ma:showField="CatchAllData" ma:web="faa2f821-c1bb-44aa-91e3-90da11816f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b9b42fef-0c97-4baa-ad62-fd932e2f3d91">
      <Terms xmlns="http://schemas.microsoft.com/office/infopath/2007/PartnerControls"/>
    </lcf76f155ced4ddcb4097134ff3c332f>
    <_ip_UnifiedCompliancePolicyProperties xmlns="http://schemas.microsoft.com/sharepoint/v3" xsi:nil="true"/>
    <TaxCatchAll xmlns="faa2f821-c1bb-44aa-91e3-90da11816f8d" xsi:nil="true"/>
  </documentManagement>
</p:properties>
</file>

<file path=customXml/itemProps1.xml><?xml version="1.0" encoding="utf-8"?>
<ds:datastoreItem xmlns:ds="http://schemas.openxmlformats.org/officeDocument/2006/customXml" ds:itemID="{BDD48DBC-A410-CD43-A386-0FDFBEB2C1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77EAB58-F46B-42C0-9476-B19254C1B6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b42fef-0c97-4baa-ad62-fd932e2f3d91"/>
    <ds:schemaRef ds:uri="faa2f821-c1bb-44aa-91e3-90da11816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FB31E88-B52C-47A7-9FA1-321C4FA583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F549D26-9875-47DD-873C-4471ECB5B64D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b9b42fef-0c97-4baa-ad62-fd932e2f3d91"/>
    <ds:schemaRef ds:uri="faa2f821-c1bb-44aa-91e3-90da11816f8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9. Professional Development request template FINAL.dotx</Template>
  <TotalTime>20</TotalTime>
  <Pages>2</Pages>
  <Words>217</Words>
  <Characters>1187</Characters>
  <Application>Microsoft Office Word</Application>
  <DocSecurity>0</DocSecurity>
  <Lines>49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IB Professional Development</vt:lpstr>
    </vt:vector>
  </TitlesOfParts>
  <Company/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Desarrollo profesional del IB</dc:title>
  <dc:subject>Plantilla de solicitud para el colegio</dc:subject>
  <dc:creator>Tanja August</dc:creator>
  <cp:keywords/>
  <dc:description/>
  <cp:lastModifiedBy>Tanja August</cp:lastModifiedBy>
  <cp:revision>5</cp:revision>
  <dcterms:created xsi:type="dcterms:W3CDTF">2025-12-02T21:44:00Z</dcterms:created>
  <dcterms:modified xsi:type="dcterms:W3CDTF">2025-12-30T18:43:00Z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97ce83a-d5f4-4346-a17e-1b8483a47e8a_Enabled">
    <vt:lpwstr>true</vt:lpwstr>
  </property>
  <property fmtid="{D5CDD505-2E9C-101B-9397-08002B2CF9AE}" pid="3" name="MSIP_Label_f97ce83a-d5f4-4346-a17e-1b8483a47e8a_SetDate">
    <vt:lpwstr>2025-08-19T15:25:30Z</vt:lpwstr>
  </property>
  <property fmtid="{D5CDD505-2E9C-101B-9397-08002B2CF9AE}" pid="4" name="MSIP_Label_f97ce83a-d5f4-4346-a17e-1b8483a47e8a_Method">
    <vt:lpwstr>Standard</vt:lpwstr>
  </property>
  <property fmtid="{D5CDD505-2E9C-101B-9397-08002B2CF9AE}" pid="5" name="MSIP_Label_f97ce83a-d5f4-4346-a17e-1b8483a47e8a_Name">
    <vt:lpwstr>General</vt:lpwstr>
  </property>
  <property fmtid="{D5CDD505-2E9C-101B-9397-08002B2CF9AE}" pid="6" name="MSIP_Label_f97ce83a-d5f4-4346-a17e-1b8483a47e8a_SiteId">
    <vt:lpwstr>a89ed6de-9d77-443f-894d-4b7e7950053c</vt:lpwstr>
  </property>
  <property fmtid="{D5CDD505-2E9C-101B-9397-08002B2CF9AE}" pid="7" name="MSIP_Label_f97ce83a-d5f4-4346-a17e-1b8483a47e8a_ActionId">
    <vt:lpwstr>a803ca20-a74a-48f8-ae29-46f497bbb82d</vt:lpwstr>
  </property>
  <property fmtid="{D5CDD505-2E9C-101B-9397-08002B2CF9AE}" pid="8" name="MSIP_Label_f97ce83a-d5f4-4346-a17e-1b8483a47e8a_ContentBits">
    <vt:lpwstr>0</vt:lpwstr>
  </property>
  <property fmtid="{D5CDD505-2E9C-101B-9397-08002B2CF9AE}" pid="9" name="MSIP_Label_f97ce83a-d5f4-4346-a17e-1b8483a47e8a_Tag">
    <vt:lpwstr>50, 3, 0, 1</vt:lpwstr>
  </property>
  <property fmtid="{D5CDD505-2E9C-101B-9397-08002B2CF9AE}" pid="10" name="GrammarlyDocumentId">
    <vt:lpwstr>21ee9a7c-1192-41b6-a5d6-61d458133dfd</vt:lpwstr>
  </property>
  <property fmtid="{D5CDD505-2E9C-101B-9397-08002B2CF9AE}" pid="11" name="ContentTypeId">
    <vt:lpwstr>0x010100916902D71FCF2145ABCEC0D37CE28C28</vt:lpwstr>
  </property>
  <property fmtid="{D5CDD505-2E9C-101B-9397-08002B2CF9AE}" pid="12" name="MediaServiceImageTags">
    <vt:lpwstr/>
  </property>
  <property fmtid="{D5CDD505-2E9C-101B-9397-08002B2CF9AE}" pid="14" name="docLang">
    <vt:lpwstr>es</vt:lpwstr>
  </property>
</Properties>
</file>